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C86A0" w14:textId="77777777" w:rsidR="00545F59" w:rsidRDefault="00545F59" w:rsidP="00545F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FYNOUR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1C659500" w14:textId="77777777" w:rsidR="00545F59" w:rsidRDefault="00545F59" w:rsidP="00545F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 Tailor.</w:t>
      </w:r>
    </w:p>
    <w:p w14:paraId="0011D1A2" w14:textId="77777777" w:rsidR="00545F59" w:rsidRDefault="00545F59" w:rsidP="00545F59">
      <w:pPr>
        <w:pStyle w:val="NoSpacing"/>
        <w:rPr>
          <w:rFonts w:cs="Times New Roman"/>
          <w:szCs w:val="24"/>
        </w:rPr>
      </w:pPr>
    </w:p>
    <w:p w14:paraId="46A3E2E8" w14:textId="77777777" w:rsidR="00545F59" w:rsidRDefault="00545F59" w:rsidP="00545F59">
      <w:pPr>
        <w:pStyle w:val="NoSpacing"/>
        <w:rPr>
          <w:rFonts w:cs="Times New Roman"/>
          <w:szCs w:val="24"/>
        </w:rPr>
      </w:pPr>
    </w:p>
    <w:p w14:paraId="1844BAD2" w14:textId="77777777" w:rsidR="00545F59" w:rsidRDefault="00545F59" w:rsidP="00545F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 xml:space="preserve">Walter Peps of London, shearman(q.v.), and Thomas </w:t>
      </w:r>
      <w:proofErr w:type="spellStart"/>
      <w:r>
        <w:rPr>
          <w:rFonts w:cs="Times New Roman"/>
          <w:szCs w:val="24"/>
        </w:rPr>
        <w:t>Pyryton</w:t>
      </w:r>
      <w:proofErr w:type="spellEnd"/>
      <w:r>
        <w:rPr>
          <w:rFonts w:cs="Times New Roman"/>
          <w:szCs w:val="24"/>
        </w:rPr>
        <w:t xml:space="preserve"> of London,</w:t>
      </w:r>
    </w:p>
    <w:p w14:paraId="1FBFD7EB" w14:textId="77777777" w:rsidR="00545F59" w:rsidRDefault="00545F59" w:rsidP="00545F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brasier(q.v.), brought a plaint of debt against him and the other </w:t>
      </w:r>
      <w:proofErr w:type="gramStart"/>
      <w:r>
        <w:rPr>
          <w:rFonts w:cs="Times New Roman"/>
          <w:szCs w:val="24"/>
        </w:rPr>
        <w:t>executors</w:t>
      </w:r>
      <w:proofErr w:type="gramEnd"/>
    </w:p>
    <w:p w14:paraId="1DCB0CBE" w14:textId="77777777" w:rsidR="00545F59" w:rsidRDefault="00545F59" w:rsidP="00545F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William </w:t>
      </w:r>
      <w:proofErr w:type="spellStart"/>
      <w:r>
        <w:rPr>
          <w:rFonts w:cs="Times New Roman"/>
          <w:szCs w:val="24"/>
        </w:rPr>
        <w:t>Pynsowle</w:t>
      </w:r>
      <w:proofErr w:type="spellEnd"/>
      <w:r>
        <w:rPr>
          <w:rFonts w:cs="Times New Roman"/>
          <w:szCs w:val="24"/>
        </w:rPr>
        <w:t xml:space="preserve"> of Canterbury and London, brasier(q.v.).</w:t>
      </w:r>
    </w:p>
    <w:p w14:paraId="11B49B9C" w14:textId="77777777" w:rsidR="00545F59" w:rsidRDefault="00545F59" w:rsidP="00545F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58C26731" w14:textId="77777777" w:rsidR="00545F59" w:rsidRDefault="00545F59" w:rsidP="00545F59">
      <w:pPr>
        <w:pStyle w:val="NoSpacing"/>
        <w:rPr>
          <w:rFonts w:cs="Times New Roman"/>
          <w:szCs w:val="24"/>
        </w:rPr>
      </w:pPr>
    </w:p>
    <w:p w14:paraId="34FDB37E" w14:textId="77777777" w:rsidR="00545F59" w:rsidRDefault="00545F59" w:rsidP="00545F59">
      <w:pPr>
        <w:pStyle w:val="NoSpacing"/>
        <w:rPr>
          <w:rFonts w:cs="Times New Roman"/>
          <w:szCs w:val="24"/>
        </w:rPr>
      </w:pPr>
    </w:p>
    <w:p w14:paraId="03DBC9CF" w14:textId="77777777" w:rsidR="00545F59" w:rsidRDefault="00545F59" w:rsidP="00545F5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June 2023</w:t>
      </w:r>
    </w:p>
    <w:p w14:paraId="6FAFA5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1DF01" w14:textId="77777777" w:rsidR="00545F59" w:rsidRDefault="00545F59" w:rsidP="009139A6">
      <w:r>
        <w:separator/>
      </w:r>
    </w:p>
  </w:endnote>
  <w:endnote w:type="continuationSeparator" w:id="0">
    <w:p w14:paraId="34B0DCF3" w14:textId="77777777" w:rsidR="00545F59" w:rsidRDefault="00545F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D9D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4A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04A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6ED05" w14:textId="77777777" w:rsidR="00545F59" w:rsidRDefault="00545F59" w:rsidP="009139A6">
      <w:r>
        <w:separator/>
      </w:r>
    </w:p>
  </w:footnote>
  <w:footnote w:type="continuationSeparator" w:id="0">
    <w:p w14:paraId="56B21064" w14:textId="77777777" w:rsidR="00545F59" w:rsidRDefault="00545F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EAA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87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746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59"/>
    <w:rsid w:val="000666E0"/>
    <w:rsid w:val="002510B7"/>
    <w:rsid w:val="00545F5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A72B3"/>
  <w15:chartTrackingRefBased/>
  <w15:docId w15:val="{6A2DDFD6-AB6E-4C89-B37B-1F139F72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45F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2023-06-20T20:54:00Z</dcterms:created>
  <dcterms:modified xsi:type="dcterms:W3CDTF">2023-06-20T20:54:00Z</dcterms:modified>
</cp:coreProperties>
</file>