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D03" w:rsidRDefault="002D1D03" w:rsidP="002D1D0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FYNOUR</w:t>
      </w:r>
      <w:r>
        <w:rPr>
          <w:rFonts w:ascii="Times New Roman" w:hAnsi="Arial Unicode MS"/>
        </w:rPr>
        <w:t xml:space="preserve">     (fl.1443)</w:t>
      </w:r>
    </w:p>
    <w:p w:rsidR="002D1D03" w:rsidRDefault="002D1D03" w:rsidP="002D1D03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Fynour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2D1D03" w:rsidRDefault="002D1D03" w:rsidP="002D1D03">
      <w:pPr>
        <w:pStyle w:val="Body1"/>
        <w:rPr>
          <w:rFonts w:ascii="Times New Roman" w:hAnsi="Times New Roman"/>
        </w:rPr>
      </w:pPr>
    </w:p>
    <w:p w:rsidR="002D1D03" w:rsidRDefault="002D1D03" w:rsidP="002D1D03">
      <w:pPr>
        <w:pStyle w:val="Body1"/>
        <w:rPr>
          <w:rFonts w:ascii="Times New Roman" w:hAnsi="Times New Roman"/>
        </w:rPr>
      </w:pPr>
    </w:p>
    <w:p w:rsidR="002D1D03" w:rsidRDefault="002D1D03" w:rsidP="002D1D0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2D1D03" w:rsidRDefault="002D1D03" w:rsidP="002D1D03">
      <w:pPr>
        <w:pStyle w:val="Body1"/>
        <w:rPr>
          <w:rFonts w:ascii="Times New Roman" w:hAnsi="Times New Roman"/>
        </w:rPr>
      </w:pPr>
    </w:p>
    <w:p w:rsidR="002D1D03" w:rsidRDefault="002D1D03" w:rsidP="002D1D03">
      <w:pPr>
        <w:pStyle w:val="Body1"/>
        <w:rPr>
          <w:rFonts w:ascii="Times New Roman" w:hAnsi="Times New Roman"/>
        </w:rPr>
      </w:pPr>
    </w:p>
    <w:p w:rsidR="002D1D03" w:rsidRDefault="002D1D03" w:rsidP="002D1D0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19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03" w:rsidRDefault="002D1D03" w:rsidP="00920DE3">
      <w:pPr>
        <w:spacing w:after="0" w:line="240" w:lineRule="auto"/>
      </w:pPr>
      <w:r>
        <w:separator/>
      </w:r>
    </w:p>
  </w:endnote>
  <w:endnote w:type="continuationSeparator" w:id="0">
    <w:p w:rsidR="002D1D03" w:rsidRDefault="002D1D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03" w:rsidRDefault="002D1D03" w:rsidP="00920DE3">
      <w:pPr>
        <w:spacing w:after="0" w:line="240" w:lineRule="auto"/>
      </w:pPr>
      <w:r>
        <w:separator/>
      </w:r>
    </w:p>
  </w:footnote>
  <w:footnote w:type="continuationSeparator" w:id="0">
    <w:p w:rsidR="002D1D03" w:rsidRDefault="002D1D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3"/>
    <w:rsid w:val="00120749"/>
    <w:rsid w:val="002D1D0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D1D0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D1D0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2013-09-25T19:50:00Z</dcterms:created>
  <dcterms:modified xsi:type="dcterms:W3CDTF">2013-09-25T19:51:00Z</dcterms:modified>
</cp:coreProperties>
</file>