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D579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FYNNES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00E6CE8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Chelsworth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 Clothworker.</w:t>
      </w:r>
    </w:p>
    <w:p w14:paraId="3474D421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0FAB349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CBC9AF6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Arblaster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Calbras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5A91A5FC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Yarmouth, Norfolk(q.v.),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Claxton(q.v.).</w:t>
      </w:r>
    </w:p>
    <w:p w14:paraId="209998FE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F8EFB60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B4E6711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9D4E52C" w14:textId="77777777" w:rsidR="00F068E1" w:rsidRDefault="00F068E1" w:rsidP="00F068E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2022</w:t>
      </w:r>
    </w:p>
    <w:p w14:paraId="392D500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371A2" w14:textId="77777777" w:rsidR="00F068E1" w:rsidRDefault="00F068E1" w:rsidP="009139A6">
      <w:r>
        <w:separator/>
      </w:r>
    </w:p>
  </w:endnote>
  <w:endnote w:type="continuationSeparator" w:id="0">
    <w:p w14:paraId="491775E3" w14:textId="77777777" w:rsidR="00F068E1" w:rsidRDefault="00F068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74A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039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387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3A7A3" w14:textId="77777777" w:rsidR="00F068E1" w:rsidRDefault="00F068E1" w:rsidP="009139A6">
      <w:r>
        <w:separator/>
      </w:r>
    </w:p>
  </w:footnote>
  <w:footnote w:type="continuationSeparator" w:id="0">
    <w:p w14:paraId="5D409EBB" w14:textId="77777777" w:rsidR="00F068E1" w:rsidRDefault="00F068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680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34F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182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E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68E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010AB"/>
  <w15:chartTrackingRefBased/>
  <w15:docId w15:val="{0218C5D0-46CE-475B-9ECD-0E20AE55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68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2022-04-22T18:23:00Z</dcterms:created>
  <dcterms:modified xsi:type="dcterms:W3CDTF">2022-04-22T18:24:00Z</dcterms:modified>
</cp:coreProperties>
</file>