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5D96C87E" w14:textId="289640EE" w:rsidR="002C57DA" w:rsidRDefault="002C57DA" w:rsidP="002C57DA">
      <w:pPr>
        <w:pStyle w:val="NoSpacing"/>
      </w:pPr>
      <w:r>
        <w:rPr>
          <w:u w:val="single"/>
        </w:rPr>
        <w:t>Thomas FYNNE</w:t>
      </w:r>
      <w:r>
        <w:t xml:space="preserve">   </w:t>
      </w:r>
      <w:proofErr w:type="gramStart"/>
      <w:r>
        <w:t xml:space="preserve">   </w:t>
      </w:r>
      <w:r>
        <w:t>(</w:t>
      </w:r>
      <w:proofErr w:type="gramEnd"/>
      <w:r>
        <w:t>fl.14</w:t>
      </w:r>
      <w:r>
        <w:t>63</w:t>
      </w:r>
      <w:r>
        <w:t>)</w:t>
      </w:r>
    </w:p>
    <w:p w14:paraId="7C96748B" w14:textId="5AAD3AB0" w:rsidR="002C57DA" w:rsidRDefault="002C57DA" w:rsidP="002C57DA">
      <w:pPr>
        <w:pStyle w:val="NoSpacing"/>
      </w:pPr>
      <w:r>
        <w:t xml:space="preserve">of Canterbury. </w:t>
      </w:r>
      <w:r>
        <w:t>Yeoman.</w:t>
      </w:r>
    </w:p>
    <w:p w14:paraId="3301F27B" w14:textId="77777777" w:rsidR="002C57DA" w:rsidRDefault="002C57DA" w:rsidP="002C57DA">
      <w:pPr>
        <w:pStyle w:val="NoSpacing"/>
      </w:pPr>
    </w:p>
    <w:p w14:paraId="6CC0276E" w14:textId="77777777" w:rsidR="002C57DA" w:rsidRDefault="002C57DA" w:rsidP="002C57DA">
      <w:pPr>
        <w:pStyle w:val="NoSpacing"/>
      </w:pPr>
    </w:p>
    <w:p w14:paraId="22B5A37E" w14:textId="4CA9F369" w:rsidR="002C57DA" w:rsidRDefault="002C57DA" w:rsidP="002C57DA">
      <w:pPr>
        <w:pStyle w:val="NoSpacing"/>
      </w:pPr>
      <w:r>
        <w:tab/>
        <w:t>14</w:t>
      </w:r>
      <w:r>
        <w:t>63</w:t>
      </w:r>
      <w:bookmarkStart w:id="0" w:name="_GoBack"/>
      <w:bookmarkEnd w:id="0"/>
      <w:r>
        <w:tab/>
        <w:t>He became a Freeman by redemption.   (Cowper p.269)</w:t>
      </w:r>
    </w:p>
    <w:p w14:paraId="2D4DEE6B" w14:textId="77777777" w:rsidR="002C57DA" w:rsidRDefault="002C57DA" w:rsidP="002C57DA">
      <w:pPr>
        <w:pStyle w:val="NoSpacing"/>
      </w:pPr>
    </w:p>
    <w:p w14:paraId="21C049F4" w14:textId="77777777" w:rsidR="002C57DA" w:rsidRDefault="002C57DA" w:rsidP="002C57DA">
      <w:pPr>
        <w:pStyle w:val="NoSpacing"/>
      </w:pPr>
    </w:p>
    <w:p w14:paraId="68E1C944" w14:textId="77777777" w:rsidR="002C57DA" w:rsidRDefault="002C57DA" w:rsidP="002C57DA">
      <w:pPr>
        <w:pStyle w:val="NoSpacing"/>
      </w:pPr>
      <w:r>
        <w:t>4 July 2018</w:t>
      </w:r>
    </w:p>
    <w:p w14:paraId="1E03387A" w14:textId="7EC27AB5" w:rsidR="006B2F86" w:rsidRPr="002C57DA" w:rsidRDefault="002C57DA" w:rsidP="00E71FC3">
      <w:pPr>
        <w:pStyle w:val="NoSpacing"/>
      </w:pPr>
    </w:p>
    <w:sectPr w:rsidR="006B2F86" w:rsidRPr="002C57DA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37BE538A" w14:textId="77777777" w:rsidR="002C57DA" w:rsidRDefault="002C57DA" w:rsidP="00E71FC3">
      <w:pPr>
        <w:spacing w:after="0" w:line="240" w:lineRule="auto"/>
      </w:pPr>
      <w:r>
        <w:separator/>
      </w:r>
    </w:p>
  </w:endnote>
  <w:endnote w:type="continuationSeparator" w:id="0">
    <w:p w14:paraId="2573B461" w14:textId="77777777" w:rsidR="002C57DA" w:rsidRDefault="002C57DA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23B64458" w14:textId="77777777" w:rsidR="00E71FC3" w:rsidRPr="00E71FC3" w:rsidRDefault="00BB41AC">
    <w:pPr>
      <w:pStyle w:val="Footer"/>
    </w:pPr>
    <w:r>
      <w:t>Compil</w:t>
    </w:r>
    <w:r w:rsidR="00577BD5">
      <w:t xml:space="preserve">ation </w:t>
    </w:r>
    <w:r w:rsidR="00E71FC3">
      <w:t xml:space="preserve">copyright </w:t>
    </w:r>
    <w:proofErr w:type="spellStart"/>
    <w:r w:rsidR="00E71FC3">
      <w:t>I.S.Rogers</w:t>
    </w:r>
    <w:proofErr w:type="spellEnd"/>
    <w:r w:rsidR="00E71FC3"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7C9A6626" w14:textId="77777777" w:rsidR="002C57DA" w:rsidRDefault="002C57DA" w:rsidP="00E71FC3">
      <w:pPr>
        <w:spacing w:after="0" w:line="240" w:lineRule="auto"/>
      </w:pPr>
      <w:r>
        <w:separator/>
      </w:r>
    </w:p>
  </w:footnote>
  <w:footnote w:type="continuationSeparator" w:id="0">
    <w:p w14:paraId="25754B56" w14:textId="77777777" w:rsidR="002C57DA" w:rsidRDefault="002C57DA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C57DA"/>
    <w:rsid w:val="001A7C09"/>
    <w:rsid w:val="002C57DA"/>
    <w:rsid w:val="00577BD5"/>
    <w:rsid w:val="00656CBA"/>
    <w:rsid w:val="006A1F77"/>
    <w:rsid w:val="00733BE7"/>
    <w:rsid w:val="00AB52E8"/>
    <w:rsid w:val="00B16D3F"/>
    <w:rsid w:val="00BB41AC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AA6F59A"/>
  <w15:chartTrackingRefBased/>
  <w15:docId w15:val="{C4835655-64A9-46DD-BE7E-F9F97BBE8EA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372338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2</TotalTime>
  <Pages>1</Pages>
  <Words>18</Words>
  <Characters>108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2018-07-04T20:52:00Z</dcterms:created>
  <dcterms:modified xsi:type="dcterms:W3CDTF">2018-07-04T20:54:00Z</dcterms:modified>
</cp:coreProperties>
</file>