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0E" w:rsidRDefault="000A560E" w:rsidP="000A56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Reginald FYNNE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0A560E" w:rsidRDefault="000A560E" w:rsidP="000A56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Knettishall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0A560E" w:rsidRDefault="000A560E" w:rsidP="000A560E">
      <w:pPr>
        <w:rPr>
          <w:rFonts w:ascii="Times New Roman" w:hAnsi="Times New Roman" w:cs="Times New Roman"/>
        </w:rPr>
      </w:pPr>
    </w:p>
    <w:p w:rsidR="000A560E" w:rsidRDefault="000A560E" w:rsidP="000A560E">
      <w:pPr>
        <w:rPr>
          <w:rFonts w:ascii="Times New Roman" w:hAnsi="Times New Roman" w:cs="Times New Roman"/>
        </w:rPr>
      </w:pPr>
    </w:p>
    <w:p w:rsidR="000A560E" w:rsidRDefault="000A560E" w:rsidP="000A56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Auncell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0A560E" w:rsidRDefault="000A560E" w:rsidP="000A56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0A560E" w:rsidRDefault="000A560E" w:rsidP="000A560E">
      <w:pPr>
        <w:rPr>
          <w:rFonts w:ascii="Times New Roman" w:hAnsi="Times New Roman" w:cs="Times New Roman"/>
        </w:rPr>
      </w:pPr>
    </w:p>
    <w:p w:rsidR="000A560E" w:rsidRDefault="000A560E" w:rsidP="000A560E">
      <w:pPr>
        <w:rPr>
          <w:rFonts w:ascii="Times New Roman" w:hAnsi="Times New Roman" w:cs="Times New Roman"/>
        </w:rPr>
      </w:pPr>
    </w:p>
    <w:p w:rsidR="000A560E" w:rsidRDefault="000A560E" w:rsidP="000A56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2017</w:t>
      </w:r>
    </w:p>
    <w:p w:rsidR="006B2F86" w:rsidRPr="00E71FC3" w:rsidRDefault="000A56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60E" w:rsidRDefault="000A560E" w:rsidP="00E71FC3">
      <w:r>
        <w:separator/>
      </w:r>
    </w:p>
  </w:endnote>
  <w:endnote w:type="continuationSeparator" w:id="0">
    <w:p w:rsidR="000A560E" w:rsidRDefault="000A56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60E" w:rsidRDefault="000A560E" w:rsidP="00E71FC3">
      <w:r>
        <w:separator/>
      </w:r>
    </w:p>
  </w:footnote>
  <w:footnote w:type="continuationSeparator" w:id="0">
    <w:p w:rsidR="000A560E" w:rsidRDefault="000A56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60E"/>
    <w:rsid w:val="000A560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91FAD-AA4D-41AC-B36C-5AAADE46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A56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2017-01-17T19:44:00Z</dcterms:created>
  <dcterms:modified xsi:type="dcterms:W3CDTF">2017-01-17T19:45:00Z</dcterms:modified>
</cp:coreProperties>
</file>