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C76D9A" w14:textId="77777777" w:rsidR="00CF0CEB" w:rsidRDefault="00CF0CEB" w:rsidP="00CF0CEB">
      <w:pPr>
        <w:pStyle w:val="NoSpacing"/>
        <w:tabs>
          <w:tab w:val="left" w:pos="900"/>
        </w:tabs>
        <w:jc w:val="both"/>
      </w:pPr>
      <w:r>
        <w:rPr>
          <w:u w:val="single"/>
        </w:rPr>
        <w:t>Edward FYNKYLL</w:t>
      </w:r>
      <w:r>
        <w:t xml:space="preserve">     </w:t>
      </w:r>
      <w:proofErr w:type="gramStart"/>
      <w:r>
        <w:t xml:space="preserve">   (</w:t>
      </w:r>
      <w:proofErr w:type="gramEnd"/>
      <w:r>
        <w:t>fl.1484)</w:t>
      </w:r>
    </w:p>
    <w:p w14:paraId="4EC45123" w14:textId="77777777" w:rsidR="00CF0CEB" w:rsidRDefault="00CF0CEB" w:rsidP="00CF0CEB">
      <w:pPr>
        <w:pStyle w:val="NoSpacing"/>
        <w:tabs>
          <w:tab w:val="left" w:pos="900"/>
        </w:tabs>
        <w:jc w:val="both"/>
      </w:pPr>
      <w:r>
        <w:t>of London. Draper.</w:t>
      </w:r>
    </w:p>
    <w:p w14:paraId="5C697B4A" w14:textId="77777777" w:rsidR="00CF0CEB" w:rsidRDefault="00CF0CEB" w:rsidP="00CF0CEB">
      <w:pPr>
        <w:pStyle w:val="NoSpacing"/>
        <w:tabs>
          <w:tab w:val="left" w:pos="900"/>
        </w:tabs>
        <w:jc w:val="both"/>
      </w:pPr>
    </w:p>
    <w:p w14:paraId="55AB9BF9" w14:textId="77777777" w:rsidR="00CF0CEB" w:rsidRDefault="00CF0CEB" w:rsidP="00CF0CEB">
      <w:pPr>
        <w:pStyle w:val="NoSpacing"/>
        <w:tabs>
          <w:tab w:val="left" w:pos="900"/>
        </w:tabs>
        <w:jc w:val="both"/>
      </w:pPr>
    </w:p>
    <w:p w14:paraId="338B9459" w14:textId="77777777" w:rsidR="00CF0CEB" w:rsidRDefault="00CF0CEB" w:rsidP="00CF0CEB">
      <w:pPr>
        <w:pStyle w:val="NoSpacing"/>
        <w:tabs>
          <w:tab w:val="left" w:pos="900"/>
        </w:tabs>
        <w:jc w:val="both"/>
      </w:pPr>
      <w:r>
        <w:t xml:space="preserve">          1484</w:t>
      </w:r>
      <w:r>
        <w:tab/>
        <w:t>He took on an apprentice, John Dykeman(q.v.).</w:t>
      </w:r>
    </w:p>
    <w:p w14:paraId="0CC6DB99" w14:textId="77777777" w:rsidR="00CF0CEB" w:rsidRDefault="00CF0CEB" w:rsidP="00CF0CEB">
      <w:pPr>
        <w:pStyle w:val="NoSpacing"/>
        <w:tabs>
          <w:tab w:val="left" w:pos="900"/>
        </w:tabs>
        <w:jc w:val="both"/>
      </w:pPr>
      <w:r>
        <w:tab/>
      </w:r>
      <w:r>
        <w:tab/>
        <w:t xml:space="preserve">( </w:t>
      </w:r>
      <w:hyperlink r:id="rId6" w:history="1">
        <w:r w:rsidRPr="004137AA">
          <w:rPr>
            <w:rStyle w:val="Hyperlink"/>
          </w:rPr>
          <w:t>www.londonroll.org</w:t>
        </w:r>
      </w:hyperlink>
      <w:r>
        <w:t xml:space="preserve"> )</w:t>
      </w:r>
    </w:p>
    <w:p w14:paraId="43E33813" w14:textId="77777777" w:rsidR="00CF0CEB" w:rsidRDefault="00CF0CEB" w:rsidP="00CF0CEB">
      <w:pPr>
        <w:pStyle w:val="NoSpacing"/>
        <w:tabs>
          <w:tab w:val="left" w:pos="900"/>
        </w:tabs>
        <w:jc w:val="both"/>
      </w:pPr>
    </w:p>
    <w:p w14:paraId="7EEB1348" w14:textId="77777777" w:rsidR="00CF0CEB" w:rsidRDefault="00CF0CEB" w:rsidP="00CF0CEB">
      <w:pPr>
        <w:pStyle w:val="NoSpacing"/>
        <w:tabs>
          <w:tab w:val="left" w:pos="900"/>
        </w:tabs>
        <w:jc w:val="both"/>
      </w:pPr>
    </w:p>
    <w:p w14:paraId="1B4F9DF4" w14:textId="77777777" w:rsidR="00CF0CEB" w:rsidRDefault="00CF0CEB" w:rsidP="00CF0CEB">
      <w:pPr>
        <w:pStyle w:val="NoSpacing"/>
        <w:tabs>
          <w:tab w:val="left" w:pos="900"/>
        </w:tabs>
        <w:jc w:val="both"/>
      </w:pPr>
      <w:r>
        <w:t>10 November 2024</w:t>
      </w:r>
    </w:p>
    <w:p w14:paraId="5B68D45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4B772C" w14:textId="77777777" w:rsidR="00CF0CEB" w:rsidRDefault="00CF0CEB" w:rsidP="009139A6">
      <w:r>
        <w:separator/>
      </w:r>
    </w:p>
  </w:endnote>
  <w:endnote w:type="continuationSeparator" w:id="0">
    <w:p w14:paraId="71A4DABC" w14:textId="77777777" w:rsidR="00CF0CEB" w:rsidRDefault="00CF0CE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FE0C7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91B0B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B47EE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2A1AE8" w14:textId="77777777" w:rsidR="00CF0CEB" w:rsidRDefault="00CF0CEB" w:rsidP="009139A6">
      <w:r>
        <w:separator/>
      </w:r>
    </w:p>
  </w:footnote>
  <w:footnote w:type="continuationSeparator" w:id="0">
    <w:p w14:paraId="43B10DDC" w14:textId="77777777" w:rsidR="00CF0CEB" w:rsidRDefault="00CF0CE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6C0F6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05DD8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6BA2B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CEB"/>
    <w:rsid w:val="000666E0"/>
    <w:rsid w:val="002510B7"/>
    <w:rsid w:val="00270799"/>
    <w:rsid w:val="005C130B"/>
    <w:rsid w:val="007D4917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CF0CEB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7D29A"/>
  <w15:chartTrackingRefBased/>
  <w15:docId w15:val="{94B58CE5-DF8A-4D94-853D-A7F0C57EF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F0C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2024-11-12T16:39:00Z</dcterms:created>
  <dcterms:modified xsi:type="dcterms:W3CDTF">2024-11-12T16:41:00Z</dcterms:modified>
</cp:coreProperties>
</file>