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20FA15" w14:textId="77777777" w:rsidR="005F2DB8" w:rsidRDefault="005F2DB8" w:rsidP="005F2DB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FYNKELL</w:t>
      </w:r>
      <w:r>
        <w:rPr>
          <w:rFonts w:cs="Times New Roman"/>
          <w:szCs w:val="24"/>
        </w:rPr>
        <w:t xml:space="preserve">        (fl.1462)</w:t>
      </w:r>
    </w:p>
    <w:p w14:paraId="1526C5A2" w14:textId="77777777" w:rsidR="005F2DB8" w:rsidRDefault="005F2DB8" w:rsidP="005F2DB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Draper.</w:t>
      </w:r>
    </w:p>
    <w:p w14:paraId="0B788EB4" w14:textId="77777777" w:rsidR="005F2DB8" w:rsidRDefault="005F2DB8" w:rsidP="005F2DB8">
      <w:pPr>
        <w:pStyle w:val="NoSpacing"/>
        <w:rPr>
          <w:rFonts w:cs="Times New Roman"/>
          <w:szCs w:val="24"/>
        </w:rPr>
      </w:pPr>
    </w:p>
    <w:p w14:paraId="2B07415F" w14:textId="77777777" w:rsidR="005F2DB8" w:rsidRDefault="005F2DB8" w:rsidP="005F2DB8">
      <w:pPr>
        <w:pStyle w:val="NoSpacing"/>
        <w:rPr>
          <w:rFonts w:cs="Times New Roman"/>
          <w:szCs w:val="24"/>
        </w:rPr>
      </w:pPr>
    </w:p>
    <w:p w14:paraId="506392E8" w14:textId="77777777" w:rsidR="005F2DB8" w:rsidRDefault="005F2DB8" w:rsidP="005F2DB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27 May1462</w:t>
      </w:r>
      <w:r>
        <w:rPr>
          <w:rFonts w:cs="Times New Roman"/>
          <w:szCs w:val="24"/>
        </w:rPr>
        <w:tab/>
        <w:t>He was one of those to whom Richard Bowman of London, draper(q.v.),</w:t>
      </w:r>
    </w:p>
    <w:p w14:paraId="1707AD5E" w14:textId="77777777" w:rsidR="005F2DB8" w:rsidRDefault="005F2DB8" w:rsidP="005F2DB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gifted his goods and chattels.</w:t>
      </w:r>
    </w:p>
    <w:p w14:paraId="1C92B5E2" w14:textId="77777777" w:rsidR="005F2DB8" w:rsidRDefault="005F2DB8" w:rsidP="005F2DB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(C.C.R. 1461-68 p.137)</w:t>
      </w:r>
    </w:p>
    <w:p w14:paraId="53A64B52" w14:textId="44D5F55C" w:rsidR="00EE5ACE" w:rsidRDefault="00EE5ACE" w:rsidP="005F2DB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1481</w:t>
      </w:r>
      <w:r>
        <w:rPr>
          <w:rFonts w:cs="Times New Roman"/>
          <w:szCs w:val="24"/>
        </w:rPr>
        <w:tab/>
        <w:t>His former apprentice, Henry Maldon(q.v.), became a Freeman.</w:t>
      </w:r>
    </w:p>
    <w:p w14:paraId="33813F46" w14:textId="7A225243" w:rsidR="00EE5ACE" w:rsidRDefault="00EE5ACE" w:rsidP="005F2DB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DE2253">
          <w:rPr>
            <w:rStyle w:val="Hyperlink"/>
            <w:rFonts w:cs="Times New Roman"/>
            <w:szCs w:val="24"/>
          </w:rPr>
          <w:t>www.londonroll.com</w:t>
        </w:r>
      </w:hyperlink>
      <w:r>
        <w:rPr>
          <w:rFonts w:cs="Times New Roman"/>
          <w:szCs w:val="24"/>
        </w:rPr>
        <w:t xml:space="preserve"> )</w:t>
      </w:r>
    </w:p>
    <w:p w14:paraId="2C22F427" w14:textId="0559AB3E" w:rsidR="00AC31E2" w:rsidRDefault="00AC31E2" w:rsidP="005F2DB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1481</w:t>
      </w:r>
      <w:r>
        <w:rPr>
          <w:rFonts w:cs="Times New Roman"/>
          <w:szCs w:val="24"/>
        </w:rPr>
        <w:tab/>
        <w:t xml:space="preserve">He was a witness when John Squyer of London, draper(q.v.), became a </w:t>
      </w:r>
    </w:p>
    <w:p w14:paraId="313EFC5B" w14:textId="172CC51E" w:rsidR="00AC31E2" w:rsidRDefault="00AC31E2" w:rsidP="005F2DB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Freeman.     (ibid.)</w:t>
      </w:r>
    </w:p>
    <w:p w14:paraId="4358648F" w14:textId="77777777" w:rsidR="005F2DB8" w:rsidRDefault="005F2DB8" w:rsidP="005F2DB8">
      <w:pPr>
        <w:pStyle w:val="NoSpacing"/>
        <w:rPr>
          <w:rFonts w:cs="Times New Roman"/>
          <w:szCs w:val="24"/>
        </w:rPr>
      </w:pPr>
    </w:p>
    <w:p w14:paraId="4D93ECD6" w14:textId="1B1821CD" w:rsidR="005F2DB8" w:rsidRDefault="005F2DB8" w:rsidP="005F2DB8">
      <w:pPr>
        <w:pStyle w:val="NoSpacing"/>
        <w:rPr>
          <w:rFonts w:cs="Times New Roman"/>
          <w:szCs w:val="24"/>
        </w:rPr>
      </w:pPr>
    </w:p>
    <w:p w14:paraId="478429BA" w14:textId="25ADF5A8" w:rsidR="00EE5ACE" w:rsidRDefault="00EE5ACE" w:rsidP="005F2DB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14 July 2024</w:t>
      </w:r>
    </w:p>
    <w:p w14:paraId="2563B332" w14:textId="40055E9A" w:rsidR="00AC31E2" w:rsidRDefault="00AC31E2" w:rsidP="005F2DB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23 July 2024</w:t>
      </w:r>
    </w:p>
    <w:p w14:paraId="3DEDDDB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03F10EA" w14:textId="77777777" w:rsidR="005F2DB8" w:rsidRDefault="005F2DB8" w:rsidP="009139A6">
      <w:r>
        <w:separator/>
      </w:r>
    </w:p>
  </w:endnote>
  <w:endnote w:type="continuationSeparator" w:id="0">
    <w:p w14:paraId="788DE989" w14:textId="77777777" w:rsidR="005F2DB8" w:rsidRDefault="005F2DB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3CBE3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D161D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0C171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960B76F" w14:textId="77777777" w:rsidR="005F2DB8" w:rsidRDefault="005F2DB8" w:rsidP="009139A6">
      <w:r>
        <w:separator/>
      </w:r>
    </w:p>
  </w:footnote>
  <w:footnote w:type="continuationSeparator" w:id="0">
    <w:p w14:paraId="05DC4E29" w14:textId="77777777" w:rsidR="005F2DB8" w:rsidRDefault="005F2DB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00A80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861ED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7E6AB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2DB8"/>
    <w:rsid w:val="000666E0"/>
    <w:rsid w:val="002510B7"/>
    <w:rsid w:val="005C130B"/>
    <w:rsid w:val="005F2DB8"/>
    <w:rsid w:val="006364A4"/>
    <w:rsid w:val="00826F5C"/>
    <w:rsid w:val="009139A6"/>
    <w:rsid w:val="009448BB"/>
    <w:rsid w:val="00947624"/>
    <w:rsid w:val="00A3176C"/>
    <w:rsid w:val="00AC31E2"/>
    <w:rsid w:val="00AE65F8"/>
    <w:rsid w:val="00B34CA9"/>
    <w:rsid w:val="00BA00AB"/>
    <w:rsid w:val="00CB4ED9"/>
    <w:rsid w:val="00EB3209"/>
    <w:rsid w:val="00EE5ACE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D4AD28"/>
  <w15:chartTrackingRefBased/>
  <w15:docId w15:val="{47763B80-53D7-4A16-BA8C-7F1040B34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EE5AC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E5AC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londonroll.co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66</Words>
  <Characters>382</Characters>
  <Application>Microsoft Office Word</Application>
  <DocSecurity>0</DocSecurity>
  <Lines>3</Lines>
  <Paragraphs>1</Paragraphs>
  <ScaleCrop>false</ScaleCrop>
  <Company/>
  <LinksUpToDate>false</LinksUpToDate>
  <CharactersWithSpaces>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2023-07-27T20:52:00Z</dcterms:created>
  <dcterms:modified xsi:type="dcterms:W3CDTF">2024-07-23T20:09:00Z</dcterms:modified>
</cp:coreProperties>
</file>