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ADF51" w14:textId="77777777" w:rsidR="00BC3FC3" w:rsidRDefault="00BC3FC3" w:rsidP="00BC3FC3">
      <w:pPr>
        <w:pStyle w:val="NoSpacing"/>
      </w:pPr>
      <w:r>
        <w:rPr>
          <w:u w:val="single"/>
        </w:rPr>
        <w:t>John FYNKELL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3285DFBF" w14:textId="77777777" w:rsidR="00BC3FC3" w:rsidRDefault="00BC3FC3" w:rsidP="00BC3FC3">
      <w:pPr>
        <w:pStyle w:val="NoSpacing"/>
      </w:pPr>
    </w:p>
    <w:p w14:paraId="54E57A80" w14:textId="77777777" w:rsidR="00BC3FC3" w:rsidRDefault="00BC3FC3" w:rsidP="00BC3FC3">
      <w:pPr>
        <w:pStyle w:val="NoSpacing"/>
      </w:pPr>
    </w:p>
    <w:p w14:paraId="029971B9" w14:textId="77777777" w:rsidR="00BC3FC3" w:rsidRDefault="00BC3FC3" w:rsidP="00BC3FC3">
      <w:pPr>
        <w:pStyle w:val="NoSpacing"/>
      </w:pPr>
      <w:r>
        <w:tab/>
        <w:t>1481</w:t>
      </w:r>
      <w:r>
        <w:tab/>
        <w:t xml:space="preserve">He was a witness when John </w:t>
      </w:r>
      <w:proofErr w:type="spellStart"/>
      <w:r>
        <w:t>Squyer</w:t>
      </w:r>
      <w:proofErr w:type="spellEnd"/>
      <w:r>
        <w:t xml:space="preserve"> of London, draper(q.v.), became</w:t>
      </w:r>
    </w:p>
    <w:p w14:paraId="53AC64ED" w14:textId="77777777" w:rsidR="00BC3FC3" w:rsidRDefault="00BC3FC3" w:rsidP="00BC3FC3">
      <w:pPr>
        <w:pStyle w:val="NoSpacing"/>
      </w:pPr>
      <w:r>
        <w:tab/>
      </w:r>
      <w:r>
        <w:tab/>
        <w:t xml:space="preserve">a Freeman.   ( </w:t>
      </w:r>
      <w:hyperlink r:id="rId6" w:history="1">
        <w:r w:rsidRPr="00504BE9">
          <w:rPr>
            <w:rStyle w:val="Hyperlink"/>
          </w:rPr>
          <w:t>www.londonroll.org</w:t>
        </w:r>
      </w:hyperlink>
      <w:r>
        <w:t xml:space="preserve"> )</w:t>
      </w:r>
    </w:p>
    <w:p w14:paraId="17A8C413" w14:textId="77777777" w:rsidR="00BC3FC3" w:rsidRDefault="00BC3FC3" w:rsidP="00BC3FC3">
      <w:pPr>
        <w:pStyle w:val="NoSpacing"/>
      </w:pPr>
    </w:p>
    <w:p w14:paraId="4076CD91" w14:textId="77777777" w:rsidR="00BC3FC3" w:rsidRDefault="00BC3FC3" w:rsidP="00BC3FC3">
      <w:pPr>
        <w:pStyle w:val="NoSpacing"/>
      </w:pPr>
    </w:p>
    <w:p w14:paraId="28B90427" w14:textId="77777777" w:rsidR="00BC3FC3" w:rsidRDefault="00BC3FC3" w:rsidP="00BC3FC3">
      <w:pPr>
        <w:pStyle w:val="NoSpacing"/>
      </w:pPr>
      <w:r>
        <w:t>23 July 2024</w:t>
      </w:r>
    </w:p>
    <w:p w14:paraId="48EBF8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89F69" w14:textId="77777777" w:rsidR="00BC3FC3" w:rsidRDefault="00BC3FC3" w:rsidP="009139A6">
      <w:r>
        <w:separator/>
      </w:r>
    </w:p>
  </w:endnote>
  <w:endnote w:type="continuationSeparator" w:id="0">
    <w:p w14:paraId="471FF5F1" w14:textId="77777777" w:rsidR="00BC3FC3" w:rsidRDefault="00BC3F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41E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ABE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42E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A7E637" w14:textId="77777777" w:rsidR="00BC3FC3" w:rsidRDefault="00BC3FC3" w:rsidP="009139A6">
      <w:r>
        <w:separator/>
      </w:r>
    </w:p>
  </w:footnote>
  <w:footnote w:type="continuationSeparator" w:id="0">
    <w:p w14:paraId="08232C7B" w14:textId="77777777" w:rsidR="00BC3FC3" w:rsidRDefault="00BC3F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83D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6E71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8AB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FC3"/>
    <w:rsid w:val="000666E0"/>
    <w:rsid w:val="002510B7"/>
    <w:rsid w:val="00270799"/>
    <w:rsid w:val="005C130B"/>
    <w:rsid w:val="00826F5C"/>
    <w:rsid w:val="009139A6"/>
    <w:rsid w:val="0093039B"/>
    <w:rsid w:val="009411C2"/>
    <w:rsid w:val="009448BB"/>
    <w:rsid w:val="00947624"/>
    <w:rsid w:val="00A3176C"/>
    <w:rsid w:val="00AE65F8"/>
    <w:rsid w:val="00BA00AB"/>
    <w:rsid w:val="00BC3FC3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D664A"/>
  <w15:chartTrackingRefBased/>
  <w15:docId w15:val="{D3AB60F2-060E-4DD5-80F1-3832EAA5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C3F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2024-07-25T12:53:00Z</dcterms:created>
  <dcterms:modified xsi:type="dcterms:W3CDTF">2024-07-25T12:54:00Z</dcterms:modified>
</cp:coreProperties>
</file>