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65F5E50" w14:textId="4FDDC248" w:rsidR="002F40BE" w:rsidRDefault="002F40BE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FYNKEL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fl.1497)</w:t>
      </w:r>
    </w:p>
    <w:p w14:paraId="1F0AE00E" w14:textId="0A986294" w:rsidR="002F40BE" w:rsidRDefault="002F40BE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London. Draper.</w:t>
      </w:r>
    </w:p>
    <w:p w14:paraId="13327631" w14:textId="77777777" w:rsidR="002F40BE" w:rsidRDefault="002F40BE" w:rsidP="009139A6">
      <w:pPr>
        <w:pStyle w:val="NoSpacing"/>
        <w:rPr>
          <w:rFonts w:cs="Times New Roman"/>
          <w:szCs w:val="24"/>
        </w:rPr>
      </w:pPr>
    </w:p>
    <w:p w14:paraId="496D7293" w14:textId="77777777" w:rsidR="002F40BE" w:rsidRDefault="002F40BE" w:rsidP="009139A6">
      <w:pPr>
        <w:pStyle w:val="NoSpacing"/>
        <w:rPr>
          <w:rFonts w:cs="Times New Roman"/>
          <w:szCs w:val="24"/>
        </w:rPr>
      </w:pPr>
    </w:p>
    <w:p w14:paraId="28C15E5B" w14:textId="26EC420E" w:rsidR="002F40BE" w:rsidRDefault="002F40BE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1497</w:t>
      </w:r>
      <w:r>
        <w:rPr>
          <w:rFonts w:cs="Times New Roman"/>
          <w:szCs w:val="24"/>
        </w:rPr>
        <w:tab/>
        <w:t>His former apprentice, William Salkeld(q.v.), became a Freeman.</w:t>
      </w:r>
    </w:p>
    <w:p w14:paraId="55FFEAE2" w14:textId="77777777" w:rsidR="002F40BE" w:rsidRPr="002F40BE" w:rsidRDefault="002F40BE" w:rsidP="002F40B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 xml:space="preserve">( </w:t>
      </w:r>
      <w:hyperlink r:id="rId6" w:history="1">
        <w:r w:rsidRPr="00201262">
          <w:rPr>
            <w:rStyle w:val="Hyperlink"/>
            <w:rFonts w:cs="Times New Roman"/>
            <w:szCs w:val="24"/>
          </w:rPr>
          <w:t>www.londonroll.org</w:t>
        </w:r>
      </w:hyperlink>
      <w:r>
        <w:rPr>
          <w:rFonts w:cs="Times New Roman"/>
          <w:szCs w:val="24"/>
        </w:rPr>
        <w:t xml:space="preserve"> )</w:t>
      </w:r>
    </w:p>
    <w:p w14:paraId="55E2CF12" w14:textId="77777777" w:rsidR="002F40BE" w:rsidRDefault="002F40BE" w:rsidP="002F40BE">
      <w:pPr>
        <w:pStyle w:val="NoSpacing"/>
        <w:rPr>
          <w:rFonts w:cs="Times New Roman"/>
          <w:szCs w:val="24"/>
        </w:rPr>
      </w:pPr>
    </w:p>
    <w:p w14:paraId="792ECB37" w14:textId="77777777" w:rsidR="002F40BE" w:rsidRDefault="002F40BE" w:rsidP="002F40BE">
      <w:pPr>
        <w:pStyle w:val="NoSpacing"/>
        <w:rPr>
          <w:rFonts w:cs="Times New Roman"/>
          <w:szCs w:val="24"/>
        </w:rPr>
      </w:pPr>
    </w:p>
    <w:p w14:paraId="1336E97B" w14:textId="77777777" w:rsidR="002F40BE" w:rsidRDefault="002F40BE" w:rsidP="002F40B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21 December 2024</w:t>
      </w:r>
    </w:p>
    <w:p w14:paraId="5D93E202" w14:textId="3CA7C7C2" w:rsidR="002F40BE" w:rsidRPr="002F40BE" w:rsidRDefault="002F40BE" w:rsidP="009139A6">
      <w:pPr>
        <w:pStyle w:val="NoSpacing"/>
        <w:rPr>
          <w:rFonts w:cs="Times New Roman"/>
          <w:szCs w:val="24"/>
        </w:rPr>
      </w:pPr>
    </w:p>
    <w:p w14:paraId="45211CE8" w14:textId="77777777" w:rsidR="00962F72" w:rsidRDefault="00962F72" w:rsidP="009139A6">
      <w:pPr>
        <w:pStyle w:val="NoSpacing"/>
        <w:rPr>
          <w:rFonts w:cs="Times New Roman"/>
          <w:szCs w:val="24"/>
        </w:rPr>
      </w:pPr>
    </w:p>
    <w:p w14:paraId="2BB5FF54" w14:textId="77777777" w:rsidR="00962F72" w:rsidRPr="00962F72" w:rsidRDefault="00962F72" w:rsidP="009139A6">
      <w:pPr>
        <w:pStyle w:val="NoSpacing"/>
        <w:rPr>
          <w:rFonts w:cs="Times New Roman"/>
          <w:szCs w:val="24"/>
        </w:rPr>
      </w:pPr>
    </w:p>
    <w:sectPr w:rsidR="00962F72" w:rsidRPr="00962F7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AFFAB68" w14:textId="77777777" w:rsidR="00962F72" w:rsidRDefault="00962F72" w:rsidP="009139A6">
      <w:r>
        <w:separator/>
      </w:r>
    </w:p>
  </w:endnote>
  <w:endnote w:type="continuationSeparator" w:id="0">
    <w:p w14:paraId="78679EFB" w14:textId="77777777" w:rsidR="00962F72" w:rsidRDefault="00962F7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E6363E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D82D910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BCB5FD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58E235E" w14:textId="77777777" w:rsidR="00962F72" w:rsidRDefault="00962F72" w:rsidP="009139A6">
      <w:r>
        <w:separator/>
      </w:r>
    </w:p>
  </w:footnote>
  <w:footnote w:type="continuationSeparator" w:id="0">
    <w:p w14:paraId="3D2B067B" w14:textId="77777777" w:rsidR="00962F72" w:rsidRDefault="00962F7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719296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0C9AB8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84A14E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2F72"/>
    <w:rsid w:val="000666E0"/>
    <w:rsid w:val="002510B7"/>
    <w:rsid w:val="00270799"/>
    <w:rsid w:val="002F40BE"/>
    <w:rsid w:val="005C130B"/>
    <w:rsid w:val="00826F5C"/>
    <w:rsid w:val="008C0C7C"/>
    <w:rsid w:val="009139A6"/>
    <w:rsid w:val="009411C2"/>
    <w:rsid w:val="009448BB"/>
    <w:rsid w:val="00947624"/>
    <w:rsid w:val="00962F72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2BF6C3"/>
  <w15:chartTrackingRefBased/>
  <w15:docId w15:val="{13FA8B80-DD69-4F76-8602-47D3B14975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2F40B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F40B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londonroll.org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19</TotalTime>
  <Pages>1</Pages>
  <Words>30</Words>
  <Characters>176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2024-12-21T21:34:00Z</dcterms:created>
  <dcterms:modified xsi:type="dcterms:W3CDTF">2024-12-21T21:57:00Z</dcterms:modified>
</cp:coreProperties>
</file>