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BA3" w:rsidRDefault="006A1BA3" w:rsidP="006A1BA3">
      <w:pPr>
        <w:pStyle w:val="NoSpacing"/>
      </w:pPr>
      <w:r>
        <w:rPr>
          <w:u w:val="single"/>
        </w:rPr>
        <w:t>Thomas FYNHAWE</w:t>
      </w:r>
      <w:r>
        <w:t xml:space="preserve">      </w:t>
      </w:r>
      <w:r>
        <w:t>(fl.1450)</w:t>
      </w:r>
    </w:p>
    <w:p w:rsidR="006A1BA3" w:rsidRDefault="006A1BA3" w:rsidP="006A1BA3">
      <w:pPr>
        <w:pStyle w:val="NoSpacing"/>
      </w:pPr>
      <w:r>
        <w:t>of Westfield, Sussex.</w:t>
      </w:r>
      <w:bookmarkStart w:id="0" w:name="_GoBack"/>
      <w:bookmarkEnd w:id="0"/>
    </w:p>
    <w:p w:rsidR="006A1BA3" w:rsidRDefault="006A1BA3" w:rsidP="006A1BA3">
      <w:pPr>
        <w:pStyle w:val="NoSpacing"/>
      </w:pPr>
    </w:p>
    <w:p w:rsidR="006A1BA3" w:rsidRDefault="006A1BA3" w:rsidP="006A1BA3">
      <w:pPr>
        <w:pStyle w:val="NoSpacing"/>
      </w:pPr>
    </w:p>
    <w:p w:rsidR="006A1BA3" w:rsidRDefault="006A1BA3" w:rsidP="006A1BA3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6A1BA3" w:rsidRDefault="006A1BA3" w:rsidP="006A1BA3">
      <w:pPr>
        <w:pStyle w:val="NoSpacing"/>
      </w:pPr>
    </w:p>
    <w:p w:rsidR="006A1BA3" w:rsidRDefault="006A1BA3" w:rsidP="006A1BA3">
      <w:pPr>
        <w:pStyle w:val="NoSpacing"/>
      </w:pPr>
    </w:p>
    <w:p w:rsidR="006A1BA3" w:rsidRPr="002A7F89" w:rsidRDefault="006A1BA3" w:rsidP="006A1BA3">
      <w:pPr>
        <w:pStyle w:val="NoSpacing"/>
      </w:pPr>
      <w:r>
        <w:t>11 August 2016</w:t>
      </w:r>
    </w:p>
    <w:p w:rsidR="006B2F86" w:rsidRPr="006A1BA3" w:rsidRDefault="006A1BA3" w:rsidP="00E71FC3">
      <w:pPr>
        <w:pStyle w:val="NoSpacing"/>
      </w:pPr>
    </w:p>
    <w:sectPr w:rsidR="006B2F86" w:rsidRPr="006A1BA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BA3" w:rsidRDefault="006A1BA3" w:rsidP="00E71FC3">
      <w:pPr>
        <w:spacing w:after="0" w:line="240" w:lineRule="auto"/>
      </w:pPr>
      <w:r>
        <w:separator/>
      </w:r>
    </w:p>
  </w:endnote>
  <w:endnote w:type="continuationSeparator" w:id="0">
    <w:p w:rsidR="006A1BA3" w:rsidRDefault="006A1B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BA3" w:rsidRDefault="006A1BA3" w:rsidP="00E71FC3">
      <w:pPr>
        <w:spacing w:after="0" w:line="240" w:lineRule="auto"/>
      </w:pPr>
      <w:r>
        <w:separator/>
      </w:r>
    </w:p>
  </w:footnote>
  <w:footnote w:type="continuationSeparator" w:id="0">
    <w:p w:rsidR="006A1BA3" w:rsidRDefault="006A1B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A3"/>
    <w:rsid w:val="001A7C09"/>
    <w:rsid w:val="006A1BA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50EEC"/>
  <w15:chartTrackingRefBased/>
  <w15:docId w15:val="{59852799-D806-4799-ADD2-5BF67F61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2016-08-11T18:54:00Z</dcterms:created>
  <dcterms:modified xsi:type="dcterms:W3CDTF">2016-08-11T18:55:00Z</dcterms:modified>
</cp:coreProperties>
</file>