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5BE" w:rsidRDefault="006545BE" w:rsidP="006545BE">
      <w:pPr>
        <w:pStyle w:val="NoSpacing"/>
      </w:pPr>
      <w:r>
        <w:rPr>
          <w:u w:val="single"/>
        </w:rPr>
        <w:t>William FYNEUX</w:t>
      </w:r>
      <w:r>
        <w:t xml:space="preserve">       </w:t>
      </w:r>
      <w:r>
        <w:t>(fl.1450)</w:t>
      </w:r>
    </w:p>
    <w:p w:rsidR="006545BE" w:rsidRDefault="006545BE" w:rsidP="006545BE">
      <w:pPr>
        <w:pStyle w:val="NoSpacing"/>
      </w:pPr>
      <w:r>
        <w:t>of Folkestone</w:t>
      </w:r>
      <w:r>
        <w:t xml:space="preserve"> hundred</w:t>
      </w:r>
      <w:bookmarkStart w:id="0" w:name="_GoBack"/>
      <w:bookmarkEnd w:id="0"/>
      <w:r>
        <w:t>, Kent.</w:t>
      </w:r>
    </w:p>
    <w:p w:rsidR="006545BE" w:rsidRDefault="006545BE" w:rsidP="006545BE">
      <w:pPr>
        <w:pStyle w:val="NoSpacing"/>
      </w:pPr>
    </w:p>
    <w:p w:rsidR="006545BE" w:rsidRDefault="006545BE" w:rsidP="006545BE">
      <w:pPr>
        <w:pStyle w:val="NoSpacing"/>
      </w:pPr>
    </w:p>
    <w:p w:rsidR="006545BE" w:rsidRDefault="006545BE" w:rsidP="006545BE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6545BE" w:rsidRDefault="006545BE" w:rsidP="006545BE">
      <w:pPr>
        <w:pStyle w:val="NoSpacing"/>
      </w:pPr>
    </w:p>
    <w:p w:rsidR="006545BE" w:rsidRDefault="006545BE" w:rsidP="006545BE">
      <w:pPr>
        <w:pStyle w:val="NoSpacing"/>
      </w:pPr>
    </w:p>
    <w:p w:rsidR="006545BE" w:rsidRPr="006C2023" w:rsidRDefault="006545BE" w:rsidP="006545BE">
      <w:pPr>
        <w:pStyle w:val="NoSpacing"/>
      </w:pPr>
      <w:r>
        <w:t>6 August 2016</w:t>
      </w:r>
    </w:p>
    <w:p w:rsidR="006B2F86" w:rsidRPr="006545BE" w:rsidRDefault="006545BE" w:rsidP="00E71FC3">
      <w:pPr>
        <w:pStyle w:val="NoSpacing"/>
      </w:pPr>
    </w:p>
    <w:sectPr w:rsidR="006B2F86" w:rsidRPr="006545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5BE" w:rsidRDefault="006545BE" w:rsidP="00E71FC3">
      <w:pPr>
        <w:spacing w:after="0" w:line="240" w:lineRule="auto"/>
      </w:pPr>
      <w:r>
        <w:separator/>
      </w:r>
    </w:p>
  </w:endnote>
  <w:endnote w:type="continuationSeparator" w:id="0">
    <w:p w:rsidR="006545BE" w:rsidRDefault="006545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5BE" w:rsidRDefault="006545BE" w:rsidP="00E71FC3">
      <w:pPr>
        <w:spacing w:after="0" w:line="240" w:lineRule="auto"/>
      </w:pPr>
      <w:r>
        <w:separator/>
      </w:r>
    </w:p>
  </w:footnote>
  <w:footnote w:type="continuationSeparator" w:id="0">
    <w:p w:rsidR="006545BE" w:rsidRDefault="006545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BE"/>
    <w:rsid w:val="001A7C09"/>
    <w:rsid w:val="006545B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96CEB"/>
  <w15:chartTrackingRefBased/>
  <w15:docId w15:val="{5A6AA52B-4A5A-48C8-BA78-DD24F5664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2016-08-06T19:57:00Z</dcterms:created>
  <dcterms:modified xsi:type="dcterms:W3CDTF">2016-08-06T19:58:00Z</dcterms:modified>
</cp:coreProperties>
</file>