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87D89" w14:textId="77777777" w:rsidR="00C6197C" w:rsidRDefault="00C6197C" w:rsidP="00C619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FYNEUX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fl.1495-7)</w:t>
      </w:r>
    </w:p>
    <w:p w14:paraId="4F14AFA2" w14:textId="77777777" w:rsidR="00C6197C" w:rsidRDefault="00C6197C" w:rsidP="00C619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A2C2E6" w14:textId="77777777" w:rsidR="00C6197C" w:rsidRDefault="00C6197C" w:rsidP="00C619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1BE4B8" w14:textId="77777777" w:rsidR="00C6197C" w:rsidRDefault="00C6197C" w:rsidP="00C619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1495-7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Kent.</w:t>
      </w:r>
    </w:p>
    <w:p w14:paraId="4B2247A7" w14:textId="77777777" w:rsidR="00C6197C" w:rsidRDefault="00C6197C" w:rsidP="00C619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7D239F37" w14:textId="77777777" w:rsidR="00C6197C" w:rsidRDefault="00C6197C" w:rsidP="00C6197C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Pub. By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Society of Clerks of the Peace of Counties and Clerks of County Councils,1961 p.109)</w:t>
      </w:r>
    </w:p>
    <w:p w14:paraId="5AA0011B" w14:textId="77777777" w:rsidR="00C6197C" w:rsidRDefault="00C6197C" w:rsidP="00C619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575A06" w14:textId="77777777" w:rsidR="00C6197C" w:rsidRDefault="00C6197C" w:rsidP="00C619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2583A0" w14:textId="77777777" w:rsidR="00C6197C" w:rsidRDefault="00C6197C" w:rsidP="00C619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2018</w:t>
      </w:r>
    </w:p>
    <w:p w14:paraId="59730323" w14:textId="77777777" w:rsidR="006B2F86" w:rsidRPr="00E71FC3" w:rsidRDefault="00C6197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B85EB" w14:textId="77777777" w:rsidR="00C6197C" w:rsidRDefault="00C6197C" w:rsidP="00E71FC3">
      <w:r>
        <w:separator/>
      </w:r>
    </w:p>
  </w:endnote>
  <w:endnote w:type="continuationSeparator" w:id="0">
    <w:p w14:paraId="7F19BF76" w14:textId="77777777" w:rsidR="00C6197C" w:rsidRDefault="00C6197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F1EF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4C47FB" w14:textId="77777777" w:rsidR="00C6197C" w:rsidRDefault="00C6197C" w:rsidP="00E71FC3">
      <w:r>
        <w:separator/>
      </w:r>
    </w:p>
  </w:footnote>
  <w:footnote w:type="continuationSeparator" w:id="0">
    <w:p w14:paraId="0B5E91BA" w14:textId="77777777" w:rsidR="00C6197C" w:rsidRDefault="00C6197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97C"/>
    <w:rsid w:val="001A7C09"/>
    <w:rsid w:val="00577BD5"/>
    <w:rsid w:val="00656CBA"/>
    <w:rsid w:val="006A1F77"/>
    <w:rsid w:val="00733BE7"/>
    <w:rsid w:val="00AB52E8"/>
    <w:rsid w:val="00B16D3F"/>
    <w:rsid w:val="00BB41AC"/>
    <w:rsid w:val="00C6197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FB046"/>
  <w15:chartTrackingRefBased/>
  <w15:docId w15:val="{F26881B6-670A-4E7F-9432-BA250776D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197C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2018-10-18T19:43:00Z</dcterms:created>
  <dcterms:modified xsi:type="dcterms:W3CDTF">2018-10-18T19:44:00Z</dcterms:modified>
</cp:coreProperties>
</file>