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90CE0F" w14:textId="77777777" w:rsidR="000046E1" w:rsidRDefault="000046E1" w:rsidP="000046E1">
      <w:pPr>
        <w:pStyle w:val="NoSpacing"/>
      </w:pPr>
      <w:r>
        <w:rPr>
          <w:u w:val="single"/>
        </w:rPr>
        <w:t>John FYNEUX</w:t>
      </w:r>
      <w:r>
        <w:t xml:space="preserve">        (fl.1491)</w:t>
      </w:r>
    </w:p>
    <w:p w14:paraId="0E3DF489" w14:textId="77777777" w:rsidR="000046E1" w:rsidRDefault="000046E1" w:rsidP="000046E1">
      <w:pPr>
        <w:pStyle w:val="NoSpacing"/>
      </w:pPr>
    </w:p>
    <w:p w14:paraId="79DAF280" w14:textId="77777777" w:rsidR="000046E1" w:rsidRDefault="000046E1" w:rsidP="000046E1">
      <w:pPr>
        <w:pStyle w:val="NoSpacing"/>
      </w:pPr>
    </w:p>
    <w:p w14:paraId="6A5B427D" w14:textId="77777777" w:rsidR="00B70D27" w:rsidRDefault="00B70D27" w:rsidP="000046E1">
      <w:pPr>
        <w:pStyle w:val="NoSpacing"/>
      </w:pPr>
    </w:p>
    <w:p w14:paraId="19C619E9" w14:textId="77777777" w:rsidR="00B70D27" w:rsidRDefault="00B70D27" w:rsidP="00B70D27">
      <w:pPr>
        <w:pStyle w:val="NoSpacing"/>
      </w:pPr>
      <w:r>
        <w:t>21 Jan.1488</w:t>
      </w:r>
      <w:r>
        <w:tab/>
        <w:t xml:space="preserve">On a commission in Kent to assess and appoint collectors of the </w:t>
      </w:r>
    </w:p>
    <w:p w14:paraId="5FDCC301" w14:textId="77777777" w:rsidR="00B70D27" w:rsidRDefault="00B70D27" w:rsidP="00B70D27">
      <w:pPr>
        <w:pStyle w:val="NoSpacing"/>
      </w:pPr>
      <w:r>
        <w:tab/>
      </w:r>
      <w:r>
        <w:tab/>
        <w:t>subsidy granted by the Commons at the last Parliament.</w:t>
      </w:r>
    </w:p>
    <w:p w14:paraId="4758C18A" w14:textId="3331E285" w:rsidR="00B70D27" w:rsidRDefault="00B70D27" w:rsidP="00B70D27">
      <w:pPr>
        <w:pStyle w:val="NoSpacing"/>
      </w:pPr>
      <w:r>
        <w:tab/>
      </w:r>
      <w:r>
        <w:tab/>
        <w:t>(C.P.R. 1485-94 p.240)</w:t>
      </w:r>
    </w:p>
    <w:p w14:paraId="5F960452" w14:textId="77777777" w:rsidR="000046E1" w:rsidRDefault="000046E1" w:rsidP="000046E1">
      <w:pPr>
        <w:pStyle w:val="NoSpacing"/>
      </w:pPr>
      <w:r>
        <w:t>23 Feb.1491</w:t>
      </w:r>
      <w:r>
        <w:tab/>
        <w:t xml:space="preserve">He was on a commission to deliver Maidstone gaol.   </w:t>
      </w:r>
    </w:p>
    <w:p w14:paraId="1930A651" w14:textId="77777777" w:rsidR="000046E1" w:rsidRDefault="000046E1" w:rsidP="000046E1">
      <w:pPr>
        <w:pStyle w:val="NoSpacing"/>
      </w:pPr>
      <w:r>
        <w:tab/>
      </w:r>
      <w:r>
        <w:tab/>
        <w:t>(C.P.R. 1485-94 p.351)</w:t>
      </w:r>
    </w:p>
    <w:p w14:paraId="7A6933CF" w14:textId="77777777" w:rsidR="000046E1" w:rsidRDefault="000046E1" w:rsidP="000046E1">
      <w:pPr>
        <w:pStyle w:val="NoSpacing"/>
      </w:pPr>
    </w:p>
    <w:p w14:paraId="30F589DB" w14:textId="77777777" w:rsidR="000046E1" w:rsidRDefault="000046E1" w:rsidP="000046E1">
      <w:pPr>
        <w:pStyle w:val="NoSpacing"/>
      </w:pPr>
    </w:p>
    <w:p w14:paraId="56B66190" w14:textId="77777777" w:rsidR="000046E1" w:rsidRDefault="000046E1" w:rsidP="000046E1">
      <w:pPr>
        <w:pStyle w:val="NoSpacing"/>
      </w:pPr>
      <w:r>
        <w:t>2 December 2024</w:t>
      </w:r>
    </w:p>
    <w:p w14:paraId="732C5E30" w14:textId="6E8327C2" w:rsidR="00B70D27" w:rsidRDefault="00B70D27" w:rsidP="000046E1">
      <w:pPr>
        <w:pStyle w:val="NoSpacing"/>
      </w:pPr>
      <w:r>
        <w:t>23 October 2025</w:t>
      </w:r>
    </w:p>
    <w:p w14:paraId="07E04C5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2CDC58" w14:textId="77777777" w:rsidR="000046E1" w:rsidRDefault="000046E1" w:rsidP="009139A6">
      <w:r>
        <w:separator/>
      </w:r>
    </w:p>
  </w:endnote>
  <w:endnote w:type="continuationSeparator" w:id="0">
    <w:p w14:paraId="29905864" w14:textId="77777777" w:rsidR="000046E1" w:rsidRDefault="000046E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77EE9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3BC81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2820B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0EFDC8" w14:textId="77777777" w:rsidR="000046E1" w:rsidRDefault="000046E1" w:rsidP="009139A6">
      <w:r>
        <w:separator/>
      </w:r>
    </w:p>
  </w:footnote>
  <w:footnote w:type="continuationSeparator" w:id="0">
    <w:p w14:paraId="2CE8A076" w14:textId="77777777" w:rsidR="000046E1" w:rsidRDefault="000046E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E87FD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E57E1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39925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46E1"/>
    <w:rsid w:val="000046E1"/>
    <w:rsid w:val="00061C6A"/>
    <w:rsid w:val="000666E0"/>
    <w:rsid w:val="00101CE1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70D27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F5A38C"/>
  <w15:chartTrackingRefBased/>
  <w15:docId w15:val="{833AFC0D-EEFB-4AF4-A8F0-42A3F43C9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43</Words>
  <Characters>273</Characters>
  <Application>Microsoft Office Word</Application>
  <DocSecurity>0</DocSecurity>
  <Lines>15</Lines>
  <Paragraphs>9</Paragraphs>
  <ScaleCrop>false</ScaleCrop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2024-12-03T19:37:00Z</dcterms:created>
  <dcterms:modified xsi:type="dcterms:W3CDTF">2025-10-23T11:20:00Z</dcterms:modified>
</cp:coreProperties>
</file>