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B5CB8" w14:textId="77777777" w:rsidR="00293DFD" w:rsidRDefault="00293DFD" w:rsidP="00293DFD">
      <w:pPr>
        <w:pStyle w:val="NoSpacing"/>
      </w:pPr>
      <w:r>
        <w:rPr>
          <w:u w:val="single"/>
        </w:rPr>
        <w:t>John FYNEUX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59B0ACA0" w14:textId="77777777" w:rsidR="00293DFD" w:rsidRDefault="00293DFD" w:rsidP="00293DFD">
      <w:pPr>
        <w:pStyle w:val="NoSpacing"/>
      </w:pPr>
    </w:p>
    <w:p w14:paraId="69DB4F4A" w14:textId="77777777" w:rsidR="00293DFD" w:rsidRDefault="00293DFD" w:rsidP="00293DFD">
      <w:pPr>
        <w:pStyle w:val="NoSpacing"/>
      </w:pPr>
    </w:p>
    <w:p w14:paraId="1D7DA992" w14:textId="77777777" w:rsidR="00293DFD" w:rsidRDefault="00293DFD" w:rsidP="00293D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Kent.  </w:t>
      </w:r>
    </w:p>
    <w:p w14:paraId="78DEF7CA" w14:textId="77777777" w:rsidR="00293DFD" w:rsidRDefault="00293DFD" w:rsidP="00293DFD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p.490)</w:t>
      </w:r>
    </w:p>
    <w:p w14:paraId="1CD4F19A" w14:textId="77777777" w:rsidR="00293DFD" w:rsidRDefault="00293DFD" w:rsidP="00293D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45661B" w14:textId="77777777" w:rsidR="00293DFD" w:rsidRDefault="00293DFD" w:rsidP="00293D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6AE662" w14:textId="77777777" w:rsidR="00293DFD" w:rsidRDefault="00293DFD" w:rsidP="00293DFD">
      <w:pPr>
        <w:pStyle w:val="NoSpacing"/>
      </w:pPr>
      <w:r>
        <w:t>26 April 2018</w:t>
      </w:r>
    </w:p>
    <w:p w14:paraId="5DC810F4" w14:textId="77777777" w:rsidR="006B2F86" w:rsidRPr="00E71FC3" w:rsidRDefault="00293DF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8D366" w14:textId="77777777" w:rsidR="00293DFD" w:rsidRDefault="00293DFD" w:rsidP="00E71FC3">
      <w:pPr>
        <w:spacing w:after="0" w:line="240" w:lineRule="auto"/>
      </w:pPr>
      <w:r>
        <w:separator/>
      </w:r>
    </w:p>
  </w:endnote>
  <w:endnote w:type="continuationSeparator" w:id="0">
    <w:p w14:paraId="0D55B3D2" w14:textId="77777777" w:rsidR="00293DFD" w:rsidRDefault="00293D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9A4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3F3D2D" w14:textId="77777777" w:rsidR="00293DFD" w:rsidRDefault="00293DFD" w:rsidP="00E71FC3">
      <w:pPr>
        <w:spacing w:after="0" w:line="240" w:lineRule="auto"/>
      </w:pPr>
      <w:r>
        <w:separator/>
      </w:r>
    </w:p>
  </w:footnote>
  <w:footnote w:type="continuationSeparator" w:id="0">
    <w:p w14:paraId="57522A83" w14:textId="77777777" w:rsidR="00293DFD" w:rsidRDefault="00293D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DFD"/>
    <w:rsid w:val="001A7C09"/>
    <w:rsid w:val="00293DF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61B45"/>
  <w15:chartTrackingRefBased/>
  <w15:docId w15:val="{CCC34E83-15D2-4C00-960E-0DA66D63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DF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2019-01-16T20:00:00Z</dcterms:created>
  <dcterms:modified xsi:type="dcterms:W3CDTF">2019-01-16T20:00:00Z</dcterms:modified>
</cp:coreProperties>
</file>