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CB436" w14:textId="25C7685C" w:rsidR="00BA00AB" w:rsidRDefault="00B565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FYNEUX</w:t>
      </w:r>
      <w:r>
        <w:rPr>
          <w:rFonts w:ascii="Times New Roman" w:hAnsi="Times New Roman" w:cs="Times New Roman"/>
          <w:sz w:val="24"/>
          <w:szCs w:val="24"/>
        </w:rPr>
        <w:t xml:space="preserve">      (fl.1400)</w:t>
      </w:r>
    </w:p>
    <w:p w14:paraId="6DFB609E" w14:textId="5FB68D60" w:rsidR="00B565FB" w:rsidRDefault="00B565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5A7F01" w14:textId="1FC72F1E" w:rsidR="00B565FB" w:rsidRDefault="00B565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675F26" w14:textId="7E8898EE" w:rsidR="00B565FB" w:rsidRDefault="00B565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Jan.1400</w:t>
      </w:r>
      <w:r>
        <w:rPr>
          <w:rFonts w:ascii="Times New Roman" w:hAnsi="Times New Roman" w:cs="Times New Roman"/>
          <w:sz w:val="24"/>
          <w:szCs w:val="24"/>
        </w:rPr>
        <w:tab/>
        <w:t>He was appointed Escheator of Kent and Middlesex.</w:t>
      </w:r>
    </w:p>
    <w:p w14:paraId="595FE61C" w14:textId="059261A4" w:rsidR="00B565FB" w:rsidRDefault="00B565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p.3)</w:t>
      </w:r>
    </w:p>
    <w:p w14:paraId="5BB887E0" w14:textId="51417829" w:rsidR="00B565FB" w:rsidRDefault="00B565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ABAA4A" w14:textId="6FB0BA36" w:rsidR="00B565FB" w:rsidRDefault="00B565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E4A7F2" w14:textId="2331AA79" w:rsidR="00B565FB" w:rsidRPr="00B565FB" w:rsidRDefault="00B565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 2021</w:t>
      </w:r>
    </w:p>
    <w:sectPr w:rsidR="00B565FB" w:rsidRPr="00B565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5B293" w14:textId="77777777" w:rsidR="00B565FB" w:rsidRDefault="00B565FB" w:rsidP="009139A6">
      <w:r>
        <w:separator/>
      </w:r>
    </w:p>
  </w:endnote>
  <w:endnote w:type="continuationSeparator" w:id="0">
    <w:p w14:paraId="1D8B0706" w14:textId="77777777" w:rsidR="00B565FB" w:rsidRDefault="00B565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11B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0260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3B3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A31CB" w14:textId="77777777" w:rsidR="00B565FB" w:rsidRDefault="00B565FB" w:rsidP="009139A6">
      <w:r>
        <w:separator/>
      </w:r>
    </w:p>
  </w:footnote>
  <w:footnote w:type="continuationSeparator" w:id="0">
    <w:p w14:paraId="167722C9" w14:textId="77777777" w:rsidR="00B565FB" w:rsidRDefault="00B565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343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32A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212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5FB"/>
    <w:rsid w:val="000666E0"/>
    <w:rsid w:val="002510B7"/>
    <w:rsid w:val="005C130B"/>
    <w:rsid w:val="00826F5C"/>
    <w:rsid w:val="009139A6"/>
    <w:rsid w:val="009448BB"/>
    <w:rsid w:val="00A3176C"/>
    <w:rsid w:val="00AE65F8"/>
    <w:rsid w:val="00B565FB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29B99"/>
  <w15:chartTrackingRefBased/>
  <w15:docId w15:val="{B7E40078-9638-44FA-9FDB-0A5641692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2021-05-31T10:14:00Z</dcterms:created>
  <dcterms:modified xsi:type="dcterms:W3CDTF">2021-05-31T10:16:00Z</dcterms:modified>
</cp:coreProperties>
</file>