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845C3" w14:textId="443E86B3" w:rsidR="006B2F86" w:rsidRDefault="004045C8" w:rsidP="00E71FC3">
      <w:pPr>
        <w:pStyle w:val="NoSpacing"/>
      </w:pPr>
      <w:r>
        <w:rPr>
          <w:u w:val="single"/>
        </w:rPr>
        <w:t>Jane FYNEUX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14:paraId="2DC24D61" w14:textId="121F5F9A" w:rsidR="004045C8" w:rsidRDefault="004045C8" w:rsidP="00E71FC3">
      <w:pPr>
        <w:pStyle w:val="NoSpacing"/>
      </w:pPr>
    </w:p>
    <w:p w14:paraId="58A356DC" w14:textId="0D480D71" w:rsidR="004045C8" w:rsidRDefault="004045C8" w:rsidP="00E71FC3">
      <w:pPr>
        <w:pStyle w:val="NoSpacing"/>
      </w:pPr>
    </w:p>
    <w:p w14:paraId="20386186" w14:textId="2558153D" w:rsidR="004045C8" w:rsidRDefault="004045C8" w:rsidP="00E71FC3">
      <w:pPr>
        <w:pStyle w:val="NoSpacing"/>
      </w:pPr>
      <w:r>
        <w:t xml:space="preserve">Daughter of Sir John </w:t>
      </w:r>
      <w:proofErr w:type="spellStart"/>
      <w:r>
        <w:t>Fyneux</w:t>
      </w:r>
      <w:proofErr w:type="spellEnd"/>
      <w:r>
        <w:t>, Judge(</w:t>
      </w:r>
      <w:proofErr w:type="gramStart"/>
      <w:r>
        <w:t>d.1527)(</w:t>
      </w:r>
      <w:proofErr w:type="gramEnd"/>
      <w:r>
        <w:t xml:space="preserve">q.v.) and Elizabeth </w:t>
      </w:r>
      <w:proofErr w:type="spellStart"/>
      <w:r>
        <w:t>Apulderfield</w:t>
      </w:r>
      <w:proofErr w:type="spellEnd"/>
      <w:r>
        <w:t>.</w:t>
      </w:r>
    </w:p>
    <w:p w14:paraId="3F339C61" w14:textId="61493C33" w:rsidR="004045C8" w:rsidRDefault="004045C8" w:rsidP="00E71FC3">
      <w:pPr>
        <w:pStyle w:val="NoSpacing"/>
      </w:pPr>
      <w:r>
        <w:t>(D.N.B. VII pp.782-3)</w:t>
      </w:r>
    </w:p>
    <w:p w14:paraId="519769FC" w14:textId="0888F9A9" w:rsidR="004045C8" w:rsidRDefault="004045C8" w:rsidP="004045C8">
      <w:pPr>
        <w:pStyle w:val="NoSpacing"/>
      </w:pPr>
      <w:r>
        <w:t>= John Roper(q.v.).  (ibid.)</w:t>
      </w:r>
    </w:p>
    <w:p w14:paraId="09DE6E89" w14:textId="2319A7BB" w:rsidR="004045C8" w:rsidRDefault="004045C8" w:rsidP="004045C8">
      <w:pPr>
        <w:pStyle w:val="NoSpacing"/>
      </w:pPr>
      <w:r>
        <w:t>Son:   William, who married a daughter of Sir Thomas More.   (ibid.)</w:t>
      </w:r>
    </w:p>
    <w:p w14:paraId="2A446D1A" w14:textId="1E1A52D1" w:rsidR="004045C8" w:rsidRDefault="004045C8" w:rsidP="004045C8">
      <w:pPr>
        <w:pStyle w:val="NoSpacing"/>
      </w:pPr>
    </w:p>
    <w:p w14:paraId="72E7E3A1" w14:textId="4514912C" w:rsidR="004045C8" w:rsidRDefault="004045C8" w:rsidP="004045C8">
      <w:pPr>
        <w:pStyle w:val="NoSpacing"/>
      </w:pPr>
    </w:p>
    <w:p w14:paraId="41121E39" w14:textId="4A92D410" w:rsidR="004045C8" w:rsidRPr="004045C8" w:rsidRDefault="004045C8" w:rsidP="004045C8">
      <w:pPr>
        <w:pStyle w:val="NoSpacing"/>
      </w:pPr>
      <w:r>
        <w:t>18 March 2018</w:t>
      </w:r>
      <w:bookmarkStart w:id="0" w:name="_GoBack"/>
      <w:bookmarkEnd w:id="0"/>
    </w:p>
    <w:sectPr w:rsidR="004045C8" w:rsidRPr="004045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5E0E2" w14:textId="77777777" w:rsidR="004045C8" w:rsidRDefault="004045C8" w:rsidP="00E71FC3">
      <w:pPr>
        <w:spacing w:after="0" w:line="240" w:lineRule="auto"/>
      </w:pPr>
      <w:r>
        <w:separator/>
      </w:r>
    </w:p>
  </w:endnote>
  <w:endnote w:type="continuationSeparator" w:id="0">
    <w:p w14:paraId="5BA359EE" w14:textId="77777777" w:rsidR="004045C8" w:rsidRDefault="004045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D91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5777C" w14:textId="77777777" w:rsidR="004045C8" w:rsidRDefault="004045C8" w:rsidP="00E71FC3">
      <w:pPr>
        <w:spacing w:after="0" w:line="240" w:lineRule="auto"/>
      </w:pPr>
      <w:r>
        <w:separator/>
      </w:r>
    </w:p>
  </w:footnote>
  <w:footnote w:type="continuationSeparator" w:id="0">
    <w:p w14:paraId="466A50CF" w14:textId="77777777" w:rsidR="004045C8" w:rsidRDefault="004045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C8"/>
    <w:rsid w:val="001A7C09"/>
    <w:rsid w:val="004045C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5E492"/>
  <w15:chartTrackingRefBased/>
  <w15:docId w15:val="{11906053-5499-41B6-9ADA-D3AB77B0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2018-03-18T14:51:00Z</dcterms:created>
  <dcterms:modified xsi:type="dcterms:W3CDTF">2018-03-18T14:54:00Z</dcterms:modified>
</cp:coreProperties>
</file>