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898ED" w14:textId="77777777" w:rsidR="004175F8" w:rsidRDefault="004175F8" w:rsidP="0041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FYNEMORE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E3F9C28" w14:textId="77777777" w:rsidR="004175F8" w:rsidRDefault="004175F8" w:rsidP="004175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567F21" w14:textId="77777777" w:rsidR="004175F8" w:rsidRDefault="004175F8" w:rsidP="004175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57CB3C" w14:textId="77777777" w:rsidR="004175F8" w:rsidRDefault="004175F8" w:rsidP="0041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011CAA1F" w14:textId="77777777" w:rsidR="004175F8" w:rsidRDefault="004175F8" w:rsidP="0041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Wiltshire.</w:t>
      </w:r>
    </w:p>
    <w:p w14:paraId="43B71B43" w14:textId="77777777" w:rsidR="004175F8" w:rsidRDefault="004175F8" w:rsidP="0041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29DB56D" w14:textId="77777777" w:rsidR="004175F8" w:rsidRDefault="004175F8" w:rsidP="004175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604F7" w14:textId="77777777" w:rsidR="004175F8" w:rsidRDefault="004175F8" w:rsidP="004175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966ED" w14:textId="77777777" w:rsidR="004175F8" w:rsidRPr="00680D2B" w:rsidRDefault="004175F8" w:rsidP="00417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May 2021</w:t>
      </w:r>
    </w:p>
    <w:p w14:paraId="5670080C" w14:textId="192E5ADB" w:rsidR="00BA00AB" w:rsidRPr="004175F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175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9A91" w14:textId="77777777" w:rsidR="004175F8" w:rsidRDefault="004175F8" w:rsidP="009139A6">
      <w:r>
        <w:separator/>
      </w:r>
    </w:p>
  </w:endnote>
  <w:endnote w:type="continuationSeparator" w:id="0">
    <w:p w14:paraId="67D54EDD" w14:textId="77777777" w:rsidR="004175F8" w:rsidRDefault="004175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91E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6A8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943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97CB" w14:textId="77777777" w:rsidR="004175F8" w:rsidRDefault="004175F8" w:rsidP="009139A6">
      <w:r>
        <w:separator/>
      </w:r>
    </w:p>
  </w:footnote>
  <w:footnote w:type="continuationSeparator" w:id="0">
    <w:p w14:paraId="55BACBEC" w14:textId="77777777" w:rsidR="004175F8" w:rsidRDefault="004175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A70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BCA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B06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F8"/>
    <w:rsid w:val="000666E0"/>
    <w:rsid w:val="002510B7"/>
    <w:rsid w:val="004175F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7BB15"/>
  <w15:chartTrackingRefBased/>
  <w15:docId w15:val="{0B720823-2755-4418-9D7A-FF679492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2021-05-02T11:23:00Z</dcterms:created>
  <dcterms:modified xsi:type="dcterms:W3CDTF">2021-05-02T11:24:00Z</dcterms:modified>
</cp:coreProperties>
</file>