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8E50" w14:textId="3BF95A8A" w:rsidR="0033322D" w:rsidRDefault="0033322D" w:rsidP="0033322D">
      <w:pPr>
        <w:pStyle w:val="NoSpacing"/>
      </w:pPr>
      <w:r>
        <w:rPr>
          <w:u w:val="single"/>
        </w:rPr>
        <w:t>John FYNELL</w:t>
      </w:r>
      <w:r>
        <w:t xml:space="preserve">     </w:t>
      </w:r>
      <w:r>
        <w:t>(fl.14</w:t>
      </w:r>
      <w:r>
        <w:t>1</w:t>
      </w:r>
      <w:r>
        <w:t>4)</w:t>
      </w:r>
    </w:p>
    <w:p w14:paraId="66A28F97" w14:textId="77777777" w:rsidR="0033322D" w:rsidRDefault="0033322D" w:rsidP="0033322D">
      <w:pPr>
        <w:pStyle w:val="NoSpacing"/>
      </w:pPr>
      <w:r>
        <w:t>of the diocese of Exeter.</w:t>
      </w:r>
    </w:p>
    <w:p w14:paraId="056B8FB7" w14:textId="77777777" w:rsidR="0033322D" w:rsidRDefault="0033322D" w:rsidP="0033322D">
      <w:pPr>
        <w:pStyle w:val="NoSpacing"/>
      </w:pPr>
    </w:p>
    <w:p w14:paraId="30CB94F9" w14:textId="77777777" w:rsidR="0033322D" w:rsidRDefault="0033322D" w:rsidP="0033322D">
      <w:pPr>
        <w:pStyle w:val="NoSpacing"/>
      </w:pPr>
    </w:p>
    <w:p w14:paraId="49D7E1FE" w14:textId="236044C8" w:rsidR="0033322D" w:rsidRDefault="0033322D" w:rsidP="0033322D">
      <w:pPr>
        <w:pStyle w:val="NoSpacing"/>
      </w:pPr>
      <w:r>
        <w:t xml:space="preserve">  2 Sep.1414</w:t>
      </w:r>
      <w:r>
        <w:tab/>
        <w:t xml:space="preserve">He was ordained to his first tonsure in </w:t>
      </w:r>
      <w:proofErr w:type="spellStart"/>
      <w:r>
        <w:t>Lostwithiel</w:t>
      </w:r>
      <w:proofErr w:type="spellEnd"/>
      <w:r>
        <w:t>, Cornwall.</w:t>
      </w:r>
    </w:p>
    <w:p w14:paraId="7A05AC21" w14:textId="67256484" w:rsidR="0033322D" w:rsidRDefault="0033322D" w:rsidP="0033322D">
      <w:pPr>
        <w:pStyle w:val="NoSpacing"/>
      </w:pPr>
      <w:r>
        <w:tab/>
      </w:r>
      <w:r>
        <w:tab/>
        <w:t>(“Stafford Register” pp.431 and 42</w:t>
      </w:r>
      <w:r>
        <w:t>7</w:t>
      </w:r>
      <w:bookmarkStart w:id="0" w:name="_GoBack"/>
      <w:bookmarkEnd w:id="0"/>
      <w:r>
        <w:t>)</w:t>
      </w:r>
    </w:p>
    <w:p w14:paraId="46A96C8B" w14:textId="77777777" w:rsidR="0033322D" w:rsidRDefault="0033322D" w:rsidP="0033322D">
      <w:pPr>
        <w:pStyle w:val="NoSpacing"/>
      </w:pPr>
    </w:p>
    <w:p w14:paraId="6CB5E264" w14:textId="77777777" w:rsidR="0033322D" w:rsidRDefault="0033322D" w:rsidP="0033322D">
      <w:pPr>
        <w:pStyle w:val="NoSpacing"/>
      </w:pPr>
    </w:p>
    <w:p w14:paraId="18BB04A0" w14:textId="77777777" w:rsidR="0033322D" w:rsidRPr="00752FA6" w:rsidRDefault="0033322D" w:rsidP="0033322D">
      <w:pPr>
        <w:pStyle w:val="NoSpacing"/>
      </w:pPr>
      <w:r>
        <w:t>9 August 2019</w:t>
      </w:r>
    </w:p>
    <w:p w14:paraId="1A334D71" w14:textId="684982C4" w:rsidR="006B2F86" w:rsidRPr="0033322D" w:rsidRDefault="0033322D" w:rsidP="00E71FC3">
      <w:pPr>
        <w:pStyle w:val="NoSpacing"/>
      </w:pPr>
    </w:p>
    <w:sectPr w:rsidR="006B2F86" w:rsidRPr="003332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55A88" w14:textId="77777777" w:rsidR="0033322D" w:rsidRDefault="0033322D" w:rsidP="00E71FC3">
      <w:pPr>
        <w:spacing w:after="0" w:line="240" w:lineRule="auto"/>
      </w:pPr>
      <w:r>
        <w:separator/>
      </w:r>
    </w:p>
  </w:endnote>
  <w:endnote w:type="continuationSeparator" w:id="0">
    <w:p w14:paraId="15DAB286" w14:textId="77777777" w:rsidR="0033322D" w:rsidRDefault="003332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CEFA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71AB6" w14:textId="77777777" w:rsidR="0033322D" w:rsidRDefault="0033322D" w:rsidP="00E71FC3">
      <w:pPr>
        <w:spacing w:after="0" w:line="240" w:lineRule="auto"/>
      </w:pPr>
      <w:r>
        <w:separator/>
      </w:r>
    </w:p>
  </w:footnote>
  <w:footnote w:type="continuationSeparator" w:id="0">
    <w:p w14:paraId="5BC8E1B4" w14:textId="77777777" w:rsidR="0033322D" w:rsidRDefault="003332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2D"/>
    <w:rsid w:val="001A7C09"/>
    <w:rsid w:val="0033322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AFCB0"/>
  <w15:chartTrackingRefBased/>
  <w15:docId w15:val="{7CAB00BC-B8C6-46EE-9422-F0FD1317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2019-08-09T20:58:00Z</dcterms:created>
  <dcterms:modified xsi:type="dcterms:W3CDTF">2019-08-09T21:01:00Z</dcterms:modified>
</cp:coreProperties>
</file>