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John FYNELL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F9F" w:rsidRDefault="00CF6F9F" w:rsidP="00CF6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CF6F9F" w:rsidRDefault="00CF6F9F" w:rsidP="00CF6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5C8B" w:rsidRDefault="00D75C8B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</w:p>
    <w:p w:rsidR="00CF6F9F" w:rsidRPr="00F60A63" w:rsidRDefault="00CF6F9F" w:rsidP="00D75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2016</w:t>
      </w:r>
      <w:bookmarkStart w:id="0" w:name="_GoBack"/>
      <w:bookmarkEnd w:id="0"/>
    </w:p>
    <w:p w:rsidR="00DD5B8A" w:rsidRPr="00D75C8B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D75C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C8B" w:rsidRDefault="00D75C8B" w:rsidP="00564E3C">
      <w:pPr>
        <w:spacing w:after="0" w:line="240" w:lineRule="auto"/>
      </w:pPr>
      <w:r>
        <w:separator/>
      </w:r>
    </w:p>
  </w:endnote>
  <w:endnote w:type="continuationSeparator" w:id="0">
    <w:p w:rsidR="00D75C8B" w:rsidRDefault="00D75C8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6F9F">
      <w:rPr>
        <w:rFonts w:ascii="Times New Roman" w:hAnsi="Times New Roman" w:cs="Times New Roman"/>
        <w:noProof/>
        <w:sz w:val="24"/>
        <w:szCs w:val="24"/>
      </w:rPr>
      <w:t>5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C8B" w:rsidRDefault="00D75C8B" w:rsidP="00564E3C">
      <w:pPr>
        <w:spacing w:after="0" w:line="240" w:lineRule="auto"/>
      </w:pPr>
      <w:r>
        <w:separator/>
      </w:r>
    </w:p>
  </w:footnote>
  <w:footnote w:type="continuationSeparator" w:id="0">
    <w:p w:rsidR="00D75C8B" w:rsidRDefault="00D75C8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8B"/>
    <w:rsid w:val="00372DC6"/>
    <w:rsid w:val="00564E3C"/>
    <w:rsid w:val="0064591D"/>
    <w:rsid w:val="00CF6F9F"/>
    <w:rsid w:val="00D75C8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D00C0"/>
  <w15:chartTrackingRefBased/>
  <w15:docId w15:val="{01AD1255-9049-48C2-A2F5-414E960C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6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2016-02-20T20:45:00Z</dcterms:created>
  <dcterms:modified xsi:type="dcterms:W3CDTF">2016-05-05T07:13:00Z</dcterms:modified>
</cp:coreProperties>
</file>