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1F876C" w14:textId="77777777" w:rsidR="00E00F06" w:rsidRDefault="00E00F06" w:rsidP="00E00F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FYNEL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14:paraId="109B34BF" w14:textId="77777777" w:rsidR="00E00F06" w:rsidRDefault="00E00F06" w:rsidP="00E00F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433644" w14:textId="77777777" w:rsidR="00E00F06" w:rsidRDefault="00E00F06" w:rsidP="00E00F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858EFF" w14:textId="77777777" w:rsidR="00E00F06" w:rsidRDefault="00E00F06" w:rsidP="00E00F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Apr.1427</w:t>
      </w:r>
      <w:r>
        <w:rPr>
          <w:rFonts w:ascii="Times New Roman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Wodeman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Hertfordshire(q.v.) made him an executor of his Will,</w:t>
      </w:r>
    </w:p>
    <w:p w14:paraId="4CCB7A45" w14:textId="77777777" w:rsidR="00E00F06" w:rsidRDefault="00E00F06" w:rsidP="00E00F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 which he left John a bequest.</w:t>
      </w:r>
    </w:p>
    <w:p w14:paraId="351E744C" w14:textId="77777777" w:rsidR="00E00F06" w:rsidRDefault="00E00F06" w:rsidP="00E00F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</w:p>
    <w:p w14:paraId="6C60492B" w14:textId="77777777" w:rsidR="00E00F06" w:rsidRDefault="00E00F06" w:rsidP="00E00F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p.106)</w:t>
      </w:r>
    </w:p>
    <w:p w14:paraId="44E3F45A" w14:textId="77777777" w:rsidR="00E00F06" w:rsidRDefault="00E00F06" w:rsidP="00E00F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21F2BD" w14:textId="77777777" w:rsidR="00E00F06" w:rsidRDefault="00E00F06" w:rsidP="00E00F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6A38E4" w14:textId="77777777" w:rsidR="00E00F06" w:rsidRDefault="00E00F06" w:rsidP="00E00F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March 2021</w:t>
      </w:r>
    </w:p>
    <w:p w14:paraId="68B8CFA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DCF89E" w14:textId="77777777" w:rsidR="00E00F06" w:rsidRDefault="00E00F06" w:rsidP="009139A6">
      <w:r>
        <w:separator/>
      </w:r>
    </w:p>
  </w:endnote>
  <w:endnote w:type="continuationSeparator" w:id="0">
    <w:p w14:paraId="7B795997" w14:textId="77777777" w:rsidR="00E00F06" w:rsidRDefault="00E00F0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E25EC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12A52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CE2A5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023EDD" w14:textId="77777777" w:rsidR="00E00F06" w:rsidRDefault="00E00F06" w:rsidP="009139A6">
      <w:r>
        <w:separator/>
      </w:r>
    </w:p>
  </w:footnote>
  <w:footnote w:type="continuationSeparator" w:id="0">
    <w:p w14:paraId="3209F23E" w14:textId="77777777" w:rsidR="00E00F06" w:rsidRDefault="00E00F0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C6331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EDAD6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3F9AD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F06"/>
    <w:rsid w:val="000666E0"/>
    <w:rsid w:val="002510B7"/>
    <w:rsid w:val="005C130B"/>
    <w:rsid w:val="00826F5C"/>
    <w:rsid w:val="009139A6"/>
    <w:rsid w:val="009448BB"/>
    <w:rsid w:val="00A3176C"/>
    <w:rsid w:val="00BA00AB"/>
    <w:rsid w:val="00E00F06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3023A"/>
  <w15:chartTrackingRefBased/>
  <w15:docId w15:val="{2F1CA78E-087A-4FD8-9EEE-71C7B8050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2021-03-15T09:25:00Z</dcterms:created>
  <dcterms:modified xsi:type="dcterms:W3CDTF">2021-03-15T09:25:00Z</dcterms:modified>
</cp:coreProperties>
</file>