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18735" w14:textId="77777777" w:rsidR="003A5D80" w:rsidRDefault="003A5D80" w:rsidP="003A5D8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FYNEAUX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5B5CE886" w14:textId="77777777" w:rsidR="003A5D80" w:rsidRDefault="003A5D80" w:rsidP="003A5D8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6514894" w14:textId="77777777" w:rsidR="003A5D80" w:rsidRDefault="003A5D80" w:rsidP="003A5D8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75A1ED2" w14:textId="77777777" w:rsidR="003A5D80" w:rsidRDefault="003A5D80" w:rsidP="003A5D8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675D3BF3" w14:textId="77777777" w:rsidR="003A5D80" w:rsidRDefault="003A5D80" w:rsidP="003A5D8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7ED1B510" w14:textId="77777777" w:rsidR="003A5D80" w:rsidRDefault="003A5D80" w:rsidP="003A5D8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Kent, except </w:t>
      </w:r>
    </w:p>
    <w:p w14:paraId="4E1C1435" w14:textId="77777777" w:rsidR="003A5D80" w:rsidRDefault="003A5D80" w:rsidP="003A5D8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Canterbury and ecclesiastical persons, the two fifteenths and two tenths </w:t>
      </w:r>
    </w:p>
    <w:p w14:paraId="26401696" w14:textId="77777777" w:rsidR="003A5D80" w:rsidRDefault="003A5D80" w:rsidP="003A5D8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granted to the King at the last Parliament.   (C.F.R. 1399-1405 pp.282-3)</w:t>
      </w:r>
    </w:p>
    <w:p w14:paraId="03AF5076" w14:textId="77777777" w:rsidR="003A5D80" w:rsidRDefault="003A5D80" w:rsidP="003A5D8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7AE7BC8" w14:textId="77777777" w:rsidR="003A5D80" w:rsidRDefault="003A5D80" w:rsidP="003A5D8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BCF9B58" w14:textId="77777777" w:rsidR="003A5D80" w:rsidRDefault="003A5D80" w:rsidP="003A5D80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2021</w:t>
      </w:r>
    </w:p>
    <w:p w14:paraId="06179ED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56B70" w14:textId="77777777" w:rsidR="003A5D80" w:rsidRDefault="003A5D80" w:rsidP="009139A6">
      <w:r>
        <w:separator/>
      </w:r>
    </w:p>
  </w:endnote>
  <w:endnote w:type="continuationSeparator" w:id="0">
    <w:p w14:paraId="3A9A60FA" w14:textId="77777777" w:rsidR="003A5D80" w:rsidRDefault="003A5D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03D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255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8C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648B2" w14:textId="77777777" w:rsidR="003A5D80" w:rsidRDefault="003A5D80" w:rsidP="009139A6">
      <w:r>
        <w:separator/>
      </w:r>
    </w:p>
  </w:footnote>
  <w:footnote w:type="continuationSeparator" w:id="0">
    <w:p w14:paraId="7637C744" w14:textId="77777777" w:rsidR="003A5D80" w:rsidRDefault="003A5D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FEB1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456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4EF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80"/>
    <w:rsid w:val="000666E0"/>
    <w:rsid w:val="002510B7"/>
    <w:rsid w:val="003A5D8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1F6F1"/>
  <w15:chartTrackingRefBased/>
  <w15:docId w15:val="{93A665F5-0321-459A-97C2-2F0F634C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2021-07-26T15:10:00Z</dcterms:created>
  <dcterms:modified xsi:type="dcterms:W3CDTF">2021-07-26T15:10:00Z</dcterms:modified>
</cp:coreProperties>
</file>