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0F25" w:rsidRDefault="009E0F25" w:rsidP="009E0F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Robert FYNEAN (alias </w:t>
      </w:r>
      <w:proofErr w:type="gramStart"/>
      <w:r>
        <w:rPr>
          <w:rFonts w:ascii="Times New Roman" w:hAnsi="Times New Roman" w:cs="Times New Roman"/>
          <w:u w:val="single"/>
        </w:rPr>
        <w:t>COLLYS)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(fl.1484)</w:t>
      </w:r>
    </w:p>
    <w:p w:rsidR="009E0F25" w:rsidRDefault="009E0F25" w:rsidP="009E0F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Moreton, Dorset.</w:t>
      </w:r>
    </w:p>
    <w:p w:rsidR="009E0F25" w:rsidRDefault="009E0F25" w:rsidP="009E0F25">
      <w:pPr>
        <w:rPr>
          <w:rFonts w:ascii="Times New Roman" w:hAnsi="Times New Roman" w:cs="Times New Roman"/>
        </w:rPr>
      </w:pPr>
    </w:p>
    <w:p w:rsidR="009E0F25" w:rsidRDefault="009E0F25" w:rsidP="009E0F25">
      <w:pPr>
        <w:rPr>
          <w:rFonts w:ascii="Times New Roman" w:hAnsi="Times New Roman" w:cs="Times New Roman"/>
        </w:rPr>
      </w:pPr>
    </w:p>
    <w:p w:rsidR="009E0F25" w:rsidRDefault="009E0F25" w:rsidP="009E0F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James Frampton(q.v.) brought a plaint of debt against him.</w:t>
      </w:r>
    </w:p>
    <w:p w:rsidR="009E0F25" w:rsidRDefault="009E0F25" w:rsidP="009E0F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E0F25" w:rsidRDefault="009E0F25" w:rsidP="009E0F25">
      <w:pPr>
        <w:rPr>
          <w:rFonts w:ascii="Times New Roman" w:hAnsi="Times New Roman" w:cs="Times New Roman"/>
        </w:rPr>
      </w:pPr>
    </w:p>
    <w:p w:rsidR="009E0F25" w:rsidRDefault="009E0F25" w:rsidP="009E0F25">
      <w:pPr>
        <w:rPr>
          <w:rFonts w:ascii="Times New Roman" w:hAnsi="Times New Roman" w:cs="Times New Roman"/>
        </w:rPr>
      </w:pPr>
    </w:p>
    <w:p w:rsidR="009E0F25" w:rsidRDefault="009E0F25" w:rsidP="009E0F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November 2017</w:t>
      </w:r>
    </w:p>
    <w:p w:rsidR="006B2F86" w:rsidRPr="00E71FC3" w:rsidRDefault="009E0F2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0F25" w:rsidRDefault="009E0F25" w:rsidP="00E71FC3">
      <w:r>
        <w:separator/>
      </w:r>
    </w:p>
  </w:endnote>
  <w:endnote w:type="continuationSeparator" w:id="0">
    <w:p w:rsidR="009E0F25" w:rsidRDefault="009E0F2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0F25" w:rsidRDefault="009E0F25" w:rsidP="00E71FC3">
      <w:r>
        <w:separator/>
      </w:r>
    </w:p>
  </w:footnote>
  <w:footnote w:type="continuationSeparator" w:id="0">
    <w:p w:rsidR="009E0F25" w:rsidRDefault="009E0F2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F25"/>
    <w:rsid w:val="001A7C09"/>
    <w:rsid w:val="00577BD5"/>
    <w:rsid w:val="00656CBA"/>
    <w:rsid w:val="006A1F77"/>
    <w:rsid w:val="00733BE7"/>
    <w:rsid w:val="009E0F2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EEEB58-8CC8-4EA7-ABCC-26319020B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0F2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E0F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2017-11-04T20:04:00Z</dcterms:created>
  <dcterms:modified xsi:type="dcterms:W3CDTF">2017-11-04T20:05:00Z</dcterms:modified>
</cp:coreProperties>
</file>