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2A63C1" w14:textId="77777777" w:rsidR="00C5188A" w:rsidRDefault="00C5188A" w:rsidP="00C5188A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FYNE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2A41BE3A" w14:textId="77777777" w:rsidR="00C5188A" w:rsidRDefault="00C5188A" w:rsidP="00C5188A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Colchester. Fuller.</w:t>
      </w:r>
    </w:p>
    <w:p w14:paraId="372B8C1D" w14:textId="77777777" w:rsidR="00C5188A" w:rsidRDefault="00C5188A" w:rsidP="00C5188A">
      <w:pPr>
        <w:pStyle w:val="NoSpacing"/>
        <w:jc w:val="both"/>
        <w:rPr>
          <w:rFonts w:cs="Times New Roman"/>
          <w:szCs w:val="24"/>
        </w:rPr>
      </w:pPr>
    </w:p>
    <w:p w14:paraId="1CAB1499" w14:textId="77777777" w:rsidR="00C5188A" w:rsidRDefault="00C5188A" w:rsidP="00C5188A">
      <w:pPr>
        <w:pStyle w:val="NoSpacing"/>
        <w:jc w:val="both"/>
        <w:rPr>
          <w:rFonts w:cs="Times New Roman"/>
          <w:szCs w:val="24"/>
        </w:rPr>
      </w:pPr>
    </w:p>
    <w:p w14:paraId="6A41DFCF" w14:textId="77777777" w:rsidR="00C5188A" w:rsidRDefault="00C5188A" w:rsidP="00C5188A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Robert </w:t>
      </w:r>
      <w:proofErr w:type="spellStart"/>
      <w:r>
        <w:rPr>
          <w:rFonts w:cs="Times New Roman"/>
          <w:szCs w:val="24"/>
        </w:rPr>
        <w:t>Rokewode</w:t>
      </w:r>
      <w:proofErr w:type="spellEnd"/>
      <w:r>
        <w:rPr>
          <w:rFonts w:cs="Times New Roman"/>
          <w:szCs w:val="24"/>
        </w:rPr>
        <w:t>(q.v.) brought a plaint of debt against him and six others.</w:t>
      </w:r>
    </w:p>
    <w:p w14:paraId="7C340B2C" w14:textId="77777777" w:rsidR="00C5188A" w:rsidRDefault="00C5188A" w:rsidP="00C5188A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739D844D" w14:textId="77777777" w:rsidR="00C5188A" w:rsidRDefault="00C5188A" w:rsidP="00C5188A">
      <w:pPr>
        <w:pStyle w:val="NoSpacing"/>
        <w:jc w:val="both"/>
        <w:rPr>
          <w:rFonts w:cs="Times New Roman"/>
          <w:szCs w:val="24"/>
        </w:rPr>
      </w:pPr>
    </w:p>
    <w:p w14:paraId="7CE97EC5" w14:textId="77777777" w:rsidR="00C5188A" w:rsidRDefault="00C5188A" w:rsidP="00C5188A">
      <w:pPr>
        <w:pStyle w:val="NoSpacing"/>
        <w:jc w:val="both"/>
        <w:rPr>
          <w:rFonts w:cs="Times New Roman"/>
          <w:szCs w:val="24"/>
        </w:rPr>
      </w:pPr>
    </w:p>
    <w:p w14:paraId="24B15510" w14:textId="77777777" w:rsidR="00C5188A" w:rsidRDefault="00C5188A" w:rsidP="00C5188A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9 December 2023</w:t>
      </w:r>
    </w:p>
    <w:p w14:paraId="4FEFFFA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204413" w14:textId="77777777" w:rsidR="00C5188A" w:rsidRDefault="00C5188A" w:rsidP="009139A6">
      <w:r>
        <w:separator/>
      </w:r>
    </w:p>
  </w:endnote>
  <w:endnote w:type="continuationSeparator" w:id="0">
    <w:p w14:paraId="407BC58E" w14:textId="77777777" w:rsidR="00C5188A" w:rsidRDefault="00C5188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D359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D85C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400B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993C41" w14:textId="77777777" w:rsidR="00C5188A" w:rsidRDefault="00C5188A" w:rsidP="009139A6">
      <w:r>
        <w:separator/>
      </w:r>
    </w:p>
  </w:footnote>
  <w:footnote w:type="continuationSeparator" w:id="0">
    <w:p w14:paraId="6CF79AB8" w14:textId="77777777" w:rsidR="00C5188A" w:rsidRDefault="00C5188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8C0B5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D1490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1E9C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88A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5188A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33C4B6"/>
  <w15:chartTrackingRefBased/>
  <w15:docId w15:val="{D596CEE7-8317-49C9-8944-9926F0E40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5188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12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2024-01-31T17:16:00Z</dcterms:created>
  <dcterms:modified xsi:type="dcterms:W3CDTF">2024-01-31T17:28:00Z</dcterms:modified>
</cp:coreProperties>
</file>