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9A496" w14:textId="77777777" w:rsidR="00761EDB" w:rsidRDefault="00761EDB" w:rsidP="00761E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FYNDON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4A2C075B" w14:textId="77777777" w:rsidR="00761EDB" w:rsidRDefault="00761EDB" w:rsidP="00761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22F804" w14:textId="77777777" w:rsidR="00761EDB" w:rsidRDefault="00761EDB" w:rsidP="00761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916FA4" w14:textId="77777777" w:rsidR="00761EDB" w:rsidRDefault="00761EDB" w:rsidP="00761E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Nov.1484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Calne, Wiltshire,</w:t>
      </w:r>
    </w:p>
    <w:p w14:paraId="2474DDA4" w14:textId="77777777" w:rsidR="00761EDB" w:rsidRDefault="00761EDB" w:rsidP="00761E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John Aston(q.v.).</w:t>
      </w:r>
    </w:p>
    <w:p w14:paraId="3267A81B" w14:textId="77777777" w:rsidR="00761EDB" w:rsidRDefault="00761EDB" w:rsidP="00761EDB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DA8F13E" w14:textId="77777777" w:rsidR="00761EDB" w:rsidRDefault="00761EDB" w:rsidP="00761EDB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p.26)</w:t>
      </w:r>
    </w:p>
    <w:p w14:paraId="653BC4C4" w14:textId="77777777" w:rsidR="00761EDB" w:rsidRDefault="00761EDB" w:rsidP="00761ED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0F88CF6" w14:textId="77777777" w:rsidR="00761EDB" w:rsidRDefault="00761EDB" w:rsidP="00761ED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A449994" w14:textId="77777777" w:rsidR="00761EDB" w:rsidRPr="00F85E15" w:rsidRDefault="00761EDB" w:rsidP="00761E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 February 2022</w:t>
      </w:r>
    </w:p>
    <w:p w14:paraId="7AEC9864" w14:textId="54C47EEF" w:rsidR="00BA00AB" w:rsidRPr="00761ED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61E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377D1" w14:textId="77777777" w:rsidR="00761EDB" w:rsidRDefault="00761EDB" w:rsidP="009139A6">
      <w:r>
        <w:separator/>
      </w:r>
    </w:p>
  </w:endnote>
  <w:endnote w:type="continuationSeparator" w:id="0">
    <w:p w14:paraId="65DF641E" w14:textId="77777777" w:rsidR="00761EDB" w:rsidRDefault="00761E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113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2336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F0C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F31E8" w14:textId="77777777" w:rsidR="00761EDB" w:rsidRDefault="00761EDB" w:rsidP="009139A6">
      <w:r>
        <w:separator/>
      </w:r>
    </w:p>
  </w:footnote>
  <w:footnote w:type="continuationSeparator" w:id="0">
    <w:p w14:paraId="4B74B97B" w14:textId="77777777" w:rsidR="00761EDB" w:rsidRDefault="00761E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7E2C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063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881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EDB"/>
    <w:rsid w:val="000666E0"/>
    <w:rsid w:val="002510B7"/>
    <w:rsid w:val="005C130B"/>
    <w:rsid w:val="00761ED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40546"/>
  <w15:chartTrackingRefBased/>
  <w15:docId w15:val="{AA4301EB-FE58-4FC3-BB3C-21A60211A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2022-02-16T16:29:00Z</dcterms:created>
  <dcterms:modified xsi:type="dcterms:W3CDTF">2022-02-16T16:30:00Z</dcterms:modified>
</cp:coreProperties>
</file>