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FYNDHE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Mendham, Suffolk. Dyer.</w:t>
      </w: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Thomas Rede, Prior of Mendham(q.v.), brought a plaint of trespass and</w:t>
      </w: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fishing against him, Thomas Weye of Mendham(q.v.), Thomas Davy of </w:t>
      </w: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Mendham(q.v.), John Gyle of Metfield(q.v.) and John Couper, Vicar of </w:t>
      </w: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Mendham(q.v.).</w:t>
      </w: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891" w:rsidRDefault="00777891" w:rsidP="007778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891" w:rsidRDefault="00777891" w:rsidP="00564E3C">
      <w:pPr>
        <w:spacing w:after="0" w:line="240" w:lineRule="auto"/>
      </w:pPr>
      <w:r>
        <w:separator/>
      </w:r>
    </w:p>
  </w:endnote>
  <w:endnote w:type="continuationSeparator" w:id="0">
    <w:p w:rsidR="00777891" w:rsidRDefault="007778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7891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891" w:rsidRDefault="00777891" w:rsidP="00564E3C">
      <w:pPr>
        <w:spacing w:after="0" w:line="240" w:lineRule="auto"/>
      </w:pPr>
      <w:r>
        <w:separator/>
      </w:r>
    </w:p>
  </w:footnote>
  <w:footnote w:type="continuationSeparator" w:id="0">
    <w:p w:rsidR="00777891" w:rsidRDefault="007778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91"/>
    <w:rsid w:val="00372DC6"/>
    <w:rsid w:val="00564E3C"/>
    <w:rsid w:val="0064591D"/>
    <w:rsid w:val="0077789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0D60EC-F6D5-4693-9490-49895FAB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778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2016-01-05T20:28:00Z</dcterms:created>
  <dcterms:modified xsi:type="dcterms:W3CDTF">2016-01-05T20:28:00Z</dcterms:modified>
</cp:coreProperties>
</file>