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1A5E7" w14:textId="3E65693C" w:rsidR="00D54AA0" w:rsidRDefault="00D54AA0" w:rsidP="00D54A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FYNDERNE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(fl.143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9368753" w14:textId="77777777" w:rsidR="00D54AA0" w:rsidRDefault="00D54AA0" w:rsidP="00D54A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186360" w14:textId="77777777" w:rsidR="00D54AA0" w:rsidRDefault="00D54AA0" w:rsidP="00D54A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DDAA74" w14:textId="2B249223" w:rsidR="00D54AA0" w:rsidRDefault="00D54AA0" w:rsidP="00D54A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Nov.1431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Oxfordshire and Berkshire.  (C.F.R. 1430-37 p.</w:t>
      </w:r>
      <w:r>
        <w:rPr>
          <w:rFonts w:ascii="Times New Roman" w:hAnsi="Times New Roman" w:cs="Times New Roman"/>
          <w:sz w:val="24"/>
          <w:szCs w:val="24"/>
        </w:rPr>
        <w:t>71)</w:t>
      </w:r>
    </w:p>
    <w:p w14:paraId="05E1142A" w14:textId="77777777" w:rsidR="00D54AA0" w:rsidRDefault="00D54AA0" w:rsidP="00D54A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CF3194" w14:textId="77777777" w:rsidR="00D54AA0" w:rsidRDefault="00D54AA0" w:rsidP="00D54A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ADB595" w14:textId="77777777" w:rsidR="00D54AA0" w:rsidRPr="00275313" w:rsidRDefault="00D54AA0" w:rsidP="00D54A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December 2021</w:t>
      </w:r>
    </w:p>
    <w:p w14:paraId="48BEAC20" w14:textId="241C0586" w:rsidR="00BA00AB" w:rsidRPr="00D54AA0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54AA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CEB8A" w14:textId="77777777" w:rsidR="00D54AA0" w:rsidRDefault="00D54AA0" w:rsidP="009139A6">
      <w:r>
        <w:separator/>
      </w:r>
    </w:p>
  </w:endnote>
  <w:endnote w:type="continuationSeparator" w:id="0">
    <w:p w14:paraId="0F577E6A" w14:textId="77777777" w:rsidR="00D54AA0" w:rsidRDefault="00D54AA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4612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6B19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EA6C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E2236" w14:textId="77777777" w:rsidR="00D54AA0" w:rsidRDefault="00D54AA0" w:rsidP="009139A6">
      <w:r>
        <w:separator/>
      </w:r>
    </w:p>
  </w:footnote>
  <w:footnote w:type="continuationSeparator" w:id="0">
    <w:p w14:paraId="597AD136" w14:textId="77777777" w:rsidR="00D54AA0" w:rsidRDefault="00D54AA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A323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C73B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027B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AA0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54AA0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F1D04"/>
  <w15:chartTrackingRefBased/>
  <w15:docId w15:val="{A5D01AC7-DC6D-4105-ADCE-7CC6A01FE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2021-12-19T21:41:00Z</dcterms:created>
  <dcterms:modified xsi:type="dcterms:W3CDTF">2021-12-19T21:43:00Z</dcterms:modified>
</cp:coreProperties>
</file>