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0B0D6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William FYNDERNE</w:t>
      </w:r>
      <w:r w:rsidRPr="00832F6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fl.1426)</w:t>
      </w:r>
    </w:p>
    <w:p w14:paraId="3CED047E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</w:p>
    <w:p w14:paraId="6BD22E43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</w:p>
    <w:p w14:paraId="7945AE08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12 Dec.1426</w:t>
      </w:r>
      <w:r w:rsidRPr="00832F6A">
        <w:rPr>
          <w:rFonts w:ascii="Times New Roman" w:hAnsi="Times New Roman" w:cs="Times New Roman"/>
          <w:sz w:val="24"/>
          <w:szCs w:val="24"/>
        </w:rPr>
        <w:tab/>
        <w:t>He was appointed Sheriff of Somerset and Dorset.   (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>C..F.R.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 xml:space="preserve"> 1422-30 p.156)</w:t>
      </w:r>
    </w:p>
    <w:p w14:paraId="0132661E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</w:p>
    <w:p w14:paraId="05842E18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</w:p>
    <w:p w14:paraId="3AE9141B" w14:textId="77777777" w:rsidR="000477EF" w:rsidRPr="00832F6A" w:rsidRDefault="000477EF" w:rsidP="000477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5 January 2022</w:t>
      </w:r>
    </w:p>
    <w:p w14:paraId="01E975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19825" w14:textId="77777777" w:rsidR="000477EF" w:rsidRDefault="000477EF" w:rsidP="009139A6">
      <w:r>
        <w:separator/>
      </w:r>
    </w:p>
  </w:endnote>
  <w:endnote w:type="continuationSeparator" w:id="0">
    <w:p w14:paraId="5F9C7951" w14:textId="77777777" w:rsidR="000477EF" w:rsidRDefault="000477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6A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DF7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5F3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CF8AE" w14:textId="77777777" w:rsidR="000477EF" w:rsidRDefault="000477EF" w:rsidP="009139A6">
      <w:r>
        <w:separator/>
      </w:r>
    </w:p>
  </w:footnote>
  <w:footnote w:type="continuationSeparator" w:id="0">
    <w:p w14:paraId="4AF2C44E" w14:textId="77777777" w:rsidR="000477EF" w:rsidRDefault="000477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E70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B3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EEB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EF"/>
    <w:rsid w:val="000477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51A2E"/>
  <w15:chartTrackingRefBased/>
  <w15:docId w15:val="{289CCD15-5CE3-4605-83D7-9456F8A0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7E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2022-01-18T19:59:00Z</dcterms:created>
  <dcterms:modified xsi:type="dcterms:W3CDTF">2022-01-18T20:00:00Z</dcterms:modified>
</cp:coreProperties>
</file>