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7D5E0" w14:textId="77777777" w:rsidR="001F0065" w:rsidRDefault="001F0065" w:rsidP="001F00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FYNDERNE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5E84C984" w14:textId="77777777" w:rsidR="001F0065" w:rsidRDefault="001F0065" w:rsidP="001F0065">
      <w:pPr>
        <w:pStyle w:val="NoSpacing"/>
        <w:rPr>
          <w:rFonts w:cs="Times New Roman"/>
          <w:szCs w:val="24"/>
        </w:rPr>
      </w:pPr>
    </w:p>
    <w:p w14:paraId="2733B04F" w14:textId="77777777" w:rsidR="001F0065" w:rsidRDefault="001F0065" w:rsidP="001F0065">
      <w:pPr>
        <w:pStyle w:val="NoSpacing"/>
        <w:rPr>
          <w:rFonts w:cs="Times New Roman"/>
          <w:szCs w:val="24"/>
        </w:rPr>
      </w:pPr>
    </w:p>
    <w:p w14:paraId="04FF9AFF" w14:textId="77777777" w:rsidR="001F0065" w:rsidRDefault="001F0065" w:rsidP="001F00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 commission of the peace for Bedfordshire.</w:t>
      </w:r>
    </w:p>
    <w:p w14:paraId="5CE9E960" w14:textId="77777777" w:rsidR="001F0065" w:rsidRDefault="001F0065" w:rsidP="001F00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1416-22 p.449)</w:t>
      </w:r>
    </w:p>
    <w:p w14:paraId="14AADF52" w14:textId="77777777" w:rsidR="001F0065" w:rsidRDefault="001F0065" w:rsidP="001F0065">
      <w:pPr>
        <w:pStyle w:val="NoSpacing"/>
        <w:rPr>
          <w:rFonts w:cs="Times New Roman"/>
          <w:szCs w:val="24"/>
        </w:rPr>
      </w:pPr>
    </w:p>
    <w:p w14:paraId="7A45FF4A" w14:textId="77777777" w:rsidR="001F0065" w:rsidRDefault="001F0065" w:rsidP="001F0065">
      <w:pPr>
        <w:pStyle w:val="NoSpacing"/>
        <w:rPr>
          <w:rFonts w:cs="Times New Roman"/>
          <w:szCs w:val="24"/>
        </w:rPr>
      </w:pPr>
    </w:p>
    <w:p w14:paraId="6A5FA40E" w14:textId="77777777" w:rsidR="001F0065" w:rsidRDefault="001F0065" w:rsidP="001F00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 2023</w:t>
      </w:r>
    </w:p>
    <w:p w14:paraId="280A20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DB4FE" w14:textId="77777777" w:rsidR="001F0065" w:rsidRDefault="001F0065" w:rsidP="009139A6">
      <w:r>
        <w:separator/>
      </w:r>
    </w:p>
  </w:endnote>
  <w:endnote w:type="continuationSeparator" w:id="0">
    <w:p w14:paraId="5F5B960C" w14:textId="77777777" w:rsidR="001F0065" w:rsidRDefault="001F00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2D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24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DB4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A916D" w14:textId="77777777" w:rsidR="001F0065" w:rsidRDefault="001F0065" w:rsidP="009139A6">
      <w:r>
        <w:separator/>
      </w:r>
    </w:p>
  </w:footnote>
  <w:footnote w:type="continuationSeparator" w:id="0">
    <w:p w14:paraId="2DD86956" w14:textId="77777777" w:rsidR="001F0065" w:rsidRDefault="001F00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38C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1C5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53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65"/>
    <w:rsid w:val="000666E0"/>
    <w:rsid w:val="001F006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6CAD"/>
  <w15:chartTrackingRefBased/>
  <w15:docId w15:val="{5D72E375-8205-4A73-82C5-4E3F1274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2023-05-20T20:38:00Z</dcterms:created>
  <dcterms:modified xsi:type="dcterms:W3CDTF">2023-05-20T20:39:00Z</dcterms:modified>
</cp:coreProperties>
</file>