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5CB5D8" w14:textId="77777777" w:rsidR="00187C28" w:rsidRDefault="00187C28" w:rsidP="00187C2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William FYNDERN</w:t>
      </w:r>
      <w:r>
        <w:rPr>
          <w:rFonts w:cs="Times New Roman"/>
          <w:szCs w:val="24"/>
        </w:rPr>
        <w:t xml:space="preserve">         (fl.1436)</w:t>
      </w:r>
    </w:p>
    <w:p w14:paraId="52B91F85" w14:textId="77777777" w:rsidR="00187C28" w:rsidRDefault="00187C28" w:rsidP="00187C28">
      <w:pPr>
        <w:pStyle w:val="NoSpacing"/>
        <w:rPr>
          <w:rFonts w:cs="Times New Roman"/>
          <w:szCs w:val="24"/>
        </w:rPr>
      </w:pPr>
    </w:p>
    <w:p w14:paraId="22FB1B7E" w14:textId="77777777" w:rsidR="00187C28" w:rsidRDefault="00187C28" w:rsidP="00187C28">
      <w:pPr>
        <w:pStyle w:val="NoSpacing"/>
        <w:rPr>
          <w:rFonts w:cs="Times New Roman"/>
          <w:szCs w:val="24"/>
        </w:rPr>
      </w:pPr>
    </w:p>
    <w:p w14:paraId="165A7303" w14:textId="77777777" w:rsidR="00187C28" w:rsidRDefault="00187C28" w:rsidP="00187C2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1 Jan.1436</w:t>
      </w:r>
      <w:r>
        <w:rPr>
          <w:rFonts w:cs="Times New Roman"/>
          <w:szCs w:val="24"/>
        </w:rPr>
        <w:tab/>
        <w:t xml:space="preserve">He was on a commission to distribute a tax refund of £108 12s 4¼d in </w:t>
      </w:r>
    </w:p>
    <w:p w14:paraId="26FB0372" w14:textId="77777777" w:rsidR="00187C28" w:rsidRDefault="00187C28" w:rsidP="00187C2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Berkshire.   (C.F.R. 1430-37 p.288)</w:t>
      </w:r>
    </w:p>
    <w:p w14:paraId="06BFFF97" w14:textId="77777777" w:rsidR="00187C28" w:rsidRDefault="00187C28" w:rsidP="00187C28">
      <w:pPr>
        <w:pStyle w:val="NoSpacing"/>
        <w:rPr>
          <w:rFonts w:cs="Times New Roman"/>
          <w:szCs w:val="24"/>
        </w:rPr>
      </w:pPr>
    </w:p>
    <w:p w14:paraId="0EBCE8CC" w14:textId="77777777" w:rsidR="00187C28" w:rsidRDefault="00187C28" w:rsidP="00187C28">
      <w:pPr>
        <w:pStyle w:val="NoSpacing"/>
        <w:rPr>
          <w:rFonts w:cs="Times New Roman"/>
          <w:szCs w:val="24"/>
        </w:rPr>
      </w:pPr>
    </w:p>
    <w:p w14:paraId="003BA2A5" w14:textId="77777777" w:rsidR="00187C28" w:rsidRDefault="00187C28" w:rsidP="00187C2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14 May 2025</w:t>
      </w:r>
    </w:p>
    <w:p w14:paraId="6AEFCD50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D30269" w14:textId="77777777" w:rsidR="00187C28" w:rsidRDefault="00187C28" w:rsidP="009139A6">
      <w:r>
        <w:separator/>
      </w:r>
    </w:p>
  </w:endnote>
  <w:endnote w:type="continuationSeparator" w:id="0">
    <w:p w14:paraId="3509A391" w14:textId="77777777" w:rsidR="00187C28" w:rsidRDefault="00187C2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70F74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E70FBE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BB427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48F840" w14:textId="77777777" w:rsidR="00187C28" w:rsidRDefault="00187C28" w:rsidP="009139A6">
      <w:r>
        <w:separator/>
      </w:r>
    </w:p>
  </w:footnote>
  <w:footnote w:type="continuationSeparator" w:id="0">
    <w:p w14:paraId="4B416F82" w14:textId="77777777" w:rsidR="00187C28" w:rsidRDefault="00187C2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9F0EF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8E221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6528C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7C28"/>
    <w:rsid w:val="000666E0"/>
    <w:rsid w:val="000A2E7A"/>
    <w:rsid w:val="001307AC"/>
    <w:rsid w:val="00187C28"/>
    <w:rsid w:val="00190DFA"/>
    <w:rsid w:val="002510B7"/>
    <w:rsid w:val="00270799"/>
    <w:rsid w:val="002737D5"/>
    <w:rsid w:val="00357E4A"/>
    <w:rsid w:val="005C130B"/>
    <w:rsid w:val="00826F5C"/>
    <w:rsid w:val="009139A6"/>
    <w:rsid w:val="009345A1"/>
    <w:rsid w:val="009411C2"/>
    <w:rsid w:val="009448BB"/>
    <w:rsid w:val="00946A41"/>
    <w:rsid w:val="00947624"/>
    <w:rsid w:val="00A3176C"/>
    <w:rsid w:val="00A47C87"/>
    <w:rsid w:val="00AB412F"/>
    <w:rsid w:val="00AE65F8"/>
    <w:rsid w:val="00BA00AB"/>
    <w:rsid w:val="00C71834"/>
    <w:rsid w:val="00CB4ED9"/>
    <w:rsid w:val="00D72F1F"/>
    <w:rsid w:val="00DE227A"/>
    <w:rsid w:val="00E61DA6"/>
    <w:rsid w:val="00EB3209"/>
    <w:rsid w:val="00F1491A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828F4B"/>
  <w15:chartTrackingRefBased/>
  <w15:docId w15:val="{C62CA4D0-FF1A-4C12-8708-B14B3BE016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25</Words>
  <Characters>146</Characters>
  <Application>Microsoft Office Word</Application>
  <DocSecurity>0</DocSecurity>
  <Lines>1</Lines>
  <Paragraphs>1</Paragraphs>
  <ScaleCrop>false</ScaleCrop>
  <Company/>
  <LinksUpToDate>false</LinksUpToDate>
  <CharactersWithSpaces>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2025-05-14T20:37:00Z</dcterms:created>
  <dcterms:modified xsi:type="dcterms:W3CDTF">2025-05-14T20:37:00Z</dcterms:modified>
</cp:coreProperties>
</file>