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8F263" w14:textId="0682B600" w:rsidR="00BA00AB" w:rsidRDefault="000B1A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FYNDERN</w:t>
      </w:r>
      <w:r>
        <w:rPr>
          <w:rFonts w:cs="Times New Roman"/>
          <w:szCs w:val="24"/>
        </w:rPr>
        <w:t xml:space="preserve">        (d.ca.1445)</w:t>
      </w:r>
    </w:p>
    <w:p w14:paraId="39557B18" w14:textId="77777777" w:rsidR="000B1AD3" w:rsidRDefault="000B1AD3" w:rsidP="009139A6">
      <w:pPr>
        <w:pStyle w:val="NoSpacing"/>
        <w:rPr>
          <w:rFonts w:cs="Times New Roman"/>
          <w:szCs w:val="24"/>
        </w:rPr>
      </w:pPr>
    </w:p>
    <w:p w14:paraId="468F75A3" w14:textId="77777777" w:rsidR="000B1AD3" w:rsidRDefault="000B1AD3" w:rsidP="009139A6">
      <w:pPr>
        <w:pStyle w:val="NoSpacing"/>
        <w:rPr>
          <w:rFonts w:cs="Times New Roman"/>
          <w:szCs w:val="24"/>
        </w:rPr>
      </w:pPr>
    </w:p>
    <w:p w14:paraId="1C3B8658" w14:textId="23C546BE" w:rsidR="000B1AD3" w:rsidRDefault="000B1A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May1445</w:t>
      </w:r>
      <w:r>
        <w:rPr>
          <w:rFonts w:cs="Times New Roman"/>
          <w:szCs w:val="24"/>
        </w:rPr>
        <w:tab/>
        <w:t>Writ of diem clausit extremum to the Escheator of Somerset and Dorset.</w:t>
      </w:r>
    </w:p>
    <w:p w14:paraId="0A6B4F76" w14:textId="3E90DF20" w:rsidR="000B1AD3" w:rsidRDefault="000B1A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p.301)</w:t>
      </w:r>
    </w:p>
    <w:p w14:paraId="0564A387" w14:textId="4E39BDE7" w:rsidR="000B1AD3" w:rsidRDefault="000B1A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</w:t>
      </w:r>
      <w:r>
        <w:rPr>
          <w:rFonts w:cs="Times New Roman"/>
          <w:szCs w:val="24"/>
        </w:rPr>
        <w:tab/>
        <w:t>Writ of diem clausit extremum to the Escheator of Essex.  (ibid.).</w:t>
      </w:r>
    </w:p>
    <w:p w14:paraId="348C84C6" w14:textId="31FD39B7" w:rsidR="005D3CBD" w:rsidRDefault="005D3CBD" w:rsidP="005D3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</w:t>
      </w:r>
      <w:r>
        <w:rPr>
          <w:rFonts w:cs="Times New Roman"/>
          <w:szCs w:val="24"/>
        </w:rPr>
        <w:tab/>
        <w:t xml:space="preserve">Writ of diem clausit extremum to the Escheator of Oxfordshire and </w:t>
      </w:r>
    </w:p>
    <w:p w14:paraId="0DCE6ED5" w14:textId="77777777" w:rsidR="005D3CBD" w:rsidRDefault="005D3CBD" w:rsidP="005D3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Bedfordshire.    (C.F.R. 1437-45 p.300)</w:t>
      </w:r>
    </w:p>
    <w:p w14:paraId="41BE1731" w14:textId="77777777" w:rsidR="005D3CBD" w:rsidRDefault="005D3CBD" w:rsidP="009139A6">
      <w:pPr>
        <w:pStyle w:val="NoSpacing"/>
        <w:rPr>
          <w:rFonts w:cs="Times New Roman"/>
          <w:szCs w:val="24"/>
        </w:rPr>
      </w:pPr>
    </w:p>
    <w:p w14:paraId="154F8B65" w14:textId="77777777" w:rsidR="000B1AD3" w:rsidRDefault="000B1AD3" w:rsidP="009139A6">
      <w:pPr>
        <w:pStyle w:val="NoSpacing"/>
        <w:rPr>
          <w:rFonts w:cs="Times New Roman"/>
          <w:szCs w:val="24"/>
        </w:rPr>
      </w:pPr>
    </w:p>
    <w:p w14:paraId="400CE409" w14:textId="77777777" w:rsidR="000B1AD3" w:rsidRDefault="000B1AD3" w:rsidP="009139A6">
      <w:pPr>
        <w:pStyle w:val="NoSpacing"/>
        <w:rPr>
          <w:rFonts w:cs="Times New Roman"/>
          <w:szCs w:val="24"/>
        </w:rPr>
      </w:pPr>
    </w:p>
    <w:p w14:paraId="73F11DD8" w14:textId="6DE1E324" w:rsidR="000B1AD3" w:rsidRDefault="000B1A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October 2023</w:t>
      </w:r>
    </w:p>
    <w:p w14:paraId="2C673193" w14:textId="17BDA41E" w:rsidR="005D3CBD" w:rsidRPr="000B1AD3" w:rsidRDefault="005D3CB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2024</w:t>
      </w:r>
    </w:p>
    <w:sectPr w:rsidR="005D3CBD" w:rsidRPr="000B1A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E0AE1" w14:textId="77777777" w:rsidR="00F46D5B" w:rsidRDefault="00F46D5B" w:rsidP="009139A6">
      <w:r>
        <w:separator/>
      </w:r>
    </w:p>
  </w:endnote>
  <w:endnote w:type="continuationSeparator" w:id="0">
    <w:p w14:paraId="531922F2" w14:textId="77777777" w:rsidR="00F46D5B" w:rsidRDefault="00F46D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E4A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CB7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17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6BFB7" w14:textId="77777777" w:rsidR="00F46D5B" w:rsidRDefault="00F46D5B" w:rsidP="009139A6">
      <w:r>
        <w:separator/>
      </w:r>
    </w:p>
  </w:footnote>
  <w:footnote w:type="continuationSeparator" w:id="0">
    <w:p w14:paraId="6FB22AA9" w14:textId="77777777" w:rsidR="00F46D5B" w:rsidRDefault="00F46D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123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360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50B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AD3"/>
    <w:rsid w:val="000666E0"/>
    <w:rsid w:val="000B1AD3"/>
    <w:rsid w:val="002510B7"/>
    <w:rsid w:val="005C130B"/>
    <w:rsid w:val="005D3CB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6D5B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46412"/>
  <w15:chartTrackingRefBased/>
  <w15:docId w15:val="{730EC944-B1BF-45DC-9519-E2DF99E3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2023-10-29T07:59:00Z</dcterms:created>
  <dcterms:modified xsi:type="dcterms:W3CDTF">2024-04-23T13:39:00Z</dcterms:modified>
</cp:coreProperties>
</file>