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93" w:rsidRDefault="003D5693" w:rsidP="003D5693">
      <w:pPr>
        <w:pStyle w:val="NoSpacing"/>
      </w:pPr>
      <w:r>
        <w:rPr>
          <w:u w:val="single"/>
        </w:rPr>
        <w:t>Philip FYNDERN</w:t>
      </w:r>
      <w:r>
        <w:t xml:space="preserve">     (d.1509)</w:t>
      </w:r>
    </w:p>
    <w:p w:rsidR="003D5693" w:rsidRDefault="003D5693" w:rsidP="003D5693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3D5693" w:rsidRDefault="003D5693" w:rsidP="003D5693">
      <w:pPr>
        <w:pStyle w:val="NoSpacing"/>
      </w:pPr>
    </w:p>
    <w:p w:rsidR="003D5693" w:rsidRDefault="003D5693" w:rsidP="003D5693">
      <w:pPr>
        <w:pStyle w:val="NoSpacing"/>
      </w:pPr>
    </w:p>
    <w:p w:rsidR="003D5693" w:rsidRDefault="003D5693" w:rsidP="003D5693">
      <w:pPr>
        <w:pStyle w:val="NoSpacing"/>
      </w:pPr>
      <w:r>
        <w:tab/>
        <w:t>1509</w:t>
      </w:r>
      <w:r>
        <w:tab/>
        <w:t>Administration of his goods and possessions was granted.</w:t>
      </w:r>
    </w:p>
    <w:p w:rsidR="003D5693" w:rsidRDefault="003D5693" w:rsidP="003D5693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p.193)</w:t>
      </w:r>
    </w:p>
    <w:p w:rsidR="003D5693" w:rsidRDefault="003D5693" w:rsidP="003D5693">
      <w:pPr>
        <w:pStyle w:val="NoSpacing"/>
      </w:pPr>
    </w:p>
    <w:p w:rsidR="003D5693" w:rsidRDefault="003D5693" w:rsidP="003D5693">
      <w:pPr>
        <w:pStyle w:val="NoSpacing"/>
      </w:pPr>
    </w:p>
    <w:p w:rsidR="003D5693" w:rsidRDefault="003D5693" w:rsidP="003D5693">
      <w:pPr>
        <w:pStyle w:val="NoSpacing"/>
      </w:pPr>
      <w:r>
        <w:t>30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693" w:rsidRDefault="003D5693" w:rsidP="00920DE3">
      <w:pPr>
        <w:spacing w:after="0" w:line="240" w:lineRule="auto"/>
      </w:pPr>
      <w:r>
        <w:separator/>
      </w:r>
    </w:p>
  </w:endnote>
  <w:endnote w:type="continuationSeparator" w:id="0">
    <w:p w:rsidR="003D5693" w:rsidRDefault="003D56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693" w:rsidRDefault="003D5693" w:rsidP="00920DE3">
      <w:pPr>
        <w:spacing w:after="0" w:line="240" w:lineRule="auto"/>
      </w:pPr>
      <w:r>
        <w:separator/>
      </w:r>
    </w:p>
  </w:footnote>
  <w:footnote w:type="continuationSeparator" w:id="0">
    <w:p w:rsidR="003D5693" w:rsidRDefault="003D56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93"/>
    <w:rsid w:val="00120749"/>
    <w:rsid w:val="003D56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2014-02-13T21:28:00Z</dcterms:created>
  <dcterms:modified xsi:type="dcterms:W3CDTF">2014-02-13T21:28:00Z</dcterms:modified>
</cp:coreProperties>
</file>