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3225E" w14:textId="77777777" w:rsidR="008C3435" w:rsidRDefault="008C3435" w:rsidP="008C343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FYNDERN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0E0A42B9" w14:textId="77777777" w:rsidR="008C3435" w:rsidRDefault="008C3435" w:rsidP="008C343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AAE6D21" w14:textId="77777777" w:rsidR="008C3435" w:rsidRDefault="008C3435" w:rsidP="008C343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09D4E20" w14:textId="77777777" w:rsidR="008C3435" w:rsidRDefault="008C3435" w:rsidP="008C343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Sep.1405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this who were commissioned to urgently raise loans to the King from the richest and most sufficient of the lay persons of Derbyshire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defence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against the rebels in Wales and for the army going to Aquitaine.</w:t>
      </w:r>
    </w:p>
    <w:p w14:paraId="3DCAF1E0" w14:textId="77777777" w:rsidR="008C3435" w:rsidRDefault="008C3435" w:rsidP="008C343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(C.F.R. 1399-1405 p.318)</w:t>
      </w:r>
    </w:p>
    <w:p w14:paraId="2DADE675" w14:textId="77777777" w:rsidR="008C3435" w:rsidRDefault="008C3435" w:rsidP="008C343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36EE64E" w14:textId="77777777" w:rsidR="008C3435" w:rsidRDefault="008C3435" w:rsidP="008C343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08602F8" w14:textId="77777777" w:rsidR="008C3435" w:rsidRDefault="008C3435" w:rsidP="008C343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July 2021</w:t>
      </w:r>
    </w:p>
    <w:p w14:paraId="1A779CE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54DEF" w14:textId="77777777" w:rsidR="008C3435" w:rsidRDefault="008C3435" w:rsidP="009139A6">
      <w:r>
        <w:separator/>
      </w:r>
    </w:p>
  </w:endnote>
  <w:endnote w:type="continuationSeparator" w:id="0">
    <w:p w14:paraId="5065BF79" w14:textId="77777777" w:rsidR="008C3435" w:rsidRDefault="008C343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F3CA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72E4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83AB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9FD49" w14:textId="77777777" w:rsidR="008C3435" w:rsidRDefault="008C3435" w:rsidP="009139A6">
      <w:r>
        <w:separator/>
      </w:r>
    </w:p>
  </w:footnote>
  <w:footnote w:type="continuationSeparator" w:id="0">
    <w:p w14:paraId="028243E4" w14:textId="77777777" w:rsidR="008C3435" w:rsidRDefault="008C343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E5E3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3F58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48B2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435"/>
    <w:rsid w:val="000666E0"/>
    <w:rsid w:val="002510B7"/>
    <w:rsid w:val="005C130B"/>
    <w:rsid w:val="00826F5C"/>
    <w:rsid w:val="008C3435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18B6E"/>
  <w15:chartTrackingRefBased/>
  <w15:docId w15:val="{CF19AEA1-775B-448B-A57B-A0D500C17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2021-08-13T06:49:00Z</dcterms:created>
  <dcterms:modified xsi:type="dcterms:W3CDTF">2021-08-13T06:49:00Z</dcterms:modified>
</cp:coreProperties>
</file>