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E813A" w14:textId="77777777" w:rsidR="00A57F06" w:rsidRDefault="00A57F06" w:rsidP="00A57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FYNDE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E7045BE" w14:textId="77777777" w:rsidR="00A57F06" w:rsidRDefault="00A57F06" w:rsidP="00A57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1430624B" w14:textId="77777777" w:rsidR="00A57F06" w:rsidRDefault="00A57F06" w:rsidP="00A57F06">
      <w:pPr>
        <w:pStyle w:val="NoSpacing"/>
        <w:rPr>
          <w:rFonts w:cs="Times New Roman"/>
          <w:szCs w:val="24"/>
        </w:rPr>
      </w:pPr>
    </w:p>
    <w:p w14:paraId="1F3789AD" w14:textId="77777777" w:rsidR="00A57F06" w:rsidRDefault="00A57F06" w:rsidP="00A57F06">
      <w:pPr>
        <w:pStyle w:val="NoSpacing"/>
        <w:rPr>
          <w:rFonts w:cs="Times New Roman"/>
          <w:szCs w:val="24"/>
        </w:rPr>
      </w:pPr>
    </w:p>
    <w:p w14:paraId="30A96EB1" w14:textId="77777777" w:rsidR="00A57F06" w:rsidRDefault="00A57F06" w:rsidP="00A57F06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6F0842A8" w14:textId="77777777" w:rsidR="00A57F06" w:rsidRDefault="00A57F06" w:rsidP="00A57F0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AF21660" w14:textId="77777777" w:rsidR="00A57F06" w:rsidRDefault="00A57F06" w:rsidP="00A57F0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45137B8" w14:textId="77777777" w:rsidR="00A57F06" w:rsidRDefault="00A57F06" w:rsidP="00A57F06">
      <w:pPr>
        <w:pStyle w:val="NoSpacing"/>
        <w:rPr>
          <w:rFonts w:cs="Times New Roman"/>
          <w:szCs w:val="24"/>
        </w:rPr>
      </w:pPr>
    </w:p>
    <w:p w14:paraId="5AD35553" w14:textId="77777777" w:rsidR="00A57F06" w:rsidRDefault="00A57F06" w:rsidP="00A57F06">
      <w:pPr>
        <w:pStyle w:val="NoSpacing"/>
        <w:rPr>
          <w:rFonts w:cs="Times New Roman"/>
          <w:szCs w:val="24"/>
        </w:rPr>
      </w:pPr>
    </w:p>
    <w:p w14:paraId="787D35EE" w14:textId="77777777" w:rsidR="00A57F06" w:rsidRDefault="00A57F06" w:rsidP="00A57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2022</w:t>
      </w:r>
    </w:p>
    <w:p w14:paraId="6AD93A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FAECA" w14:textId="77777777" w:rsidR="00A57F06" w:rsidRDefault="00A57F06" w:rsidP="009139A6">
      <w:r>
        <w:separator/>
      </w:r>
    </w:p>
  </w:endnote>
  <w:endnote w:type="continuationSeparator" w:id="0">
    <w:p w14:paraId="3513AD58" w14:textId="77777777" w:rsidR="00A57F06" w:rsidRDefault="00A57F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644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174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64C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62BE7" w14:textId="77777777" w:rsidR="00A57F06" w:rsidRDefault="00A57F06" w:rsidP="009139A6">
      <w:r>
        <w:separator/>
      </w:r>
    </w:p>
  </w:footnote>
  <w:footnote w:type="continuationSeparator" w:id="0">
    <w:p w14:paraId="2209EB76" w14:textId="77777777" w:rsidR="00A57F06" w:rsidRDefault="00A57F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46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1F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CB8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06"/>
    <w:rsid w:val="000666E0"/>
    <w:rsid w:val="002510B7"/>
    <w:rsid w:val="005C130B"/>
    <w:rsid w:val="00826F5C"/>
    <w:rsid w:val="009139A6"/>
    <w:rsid w:val="009448BB"/>
    <w:rsid w:val="00947624"/>
    <w:rsid w:val="00A3176C"/>
    <w:rsid w:val="00A57F0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C9258"/>
  <w15:chartTrackingRefBased/>
  <w15:docId w15:val="{CF768BA5-7F95-4D43-89D2-7FC37ECF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2022-12-22T16:49:00Z</dcterms:created>
  <dcterms:modified xsi:type="dcterms:W3CDTF">2022-12-22T16:49:00Z</dcterms:modified>
</cp:coreProperties>
</file>