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6C8CB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FYNCHYNGFELD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fl.1399-1433)</w:t>
      </w:r>
    </w:p>
    <w:p w14:paraId="0A41C98C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</w:p>
    <w:p w14:paraId="18DDC35F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</w:p>
    <w:p w14:paraId="0E9CE03E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1399-1401</w:t>
      </w:r>
      <w:r>
        <w:rPr>
          <w:rFonts w:ascii="Times New Roman" w:hAnsi="Times New Roman" w:cs="Times New Roman"/>
          <w:sz w:val="24"/>
          <w:szCs w:val="24"/>
        </w:rPr>
        <w:tab/>
        <w:t>Feodary of the Duchy of Lancaster for Essex, Hertfordshire and Kent.</w:t>
      </w:r>
    </w:p>
    <w:p w14:paraId="33535E00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2049F7AD" w14:textId="77777777" w:rsidR="0042396B" w:rsidRDefault="0042396B" w:rsidP="0042396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p.84)</w:t>
      </w:r>
    </w:p>
    <w:p w14:paraId="50AF5AE0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1404-33</w:t>
      </w:r>
      <w:r>
        <w:rPr>
          <w:rFonts w:ascii="Times New Roman" w:hAnsi="Times New Roman" w:cs="Times New Roman"/>
          <w:sz w:val="24"/>
          <w:szCs w:val="24"/>
        </w:rPr>
        <w:tab/>
        <w:t>Clerk of the Peace for Essex. (ibid.)</w:t>
      </w:r>
    </w:p>
    <w:p w14:paraId="723E1199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</w:p>
    <w:p w14:paraId="52360CB2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</w:p>
    <w:p w14:paraId="7E91FB13" w14:textId="77777777" w:rsidR="0042396B" w:rsidRDefault="0042396B" w:rsidP="00423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415A161E" w14:textId="77777777" w:rsidR="006B2F86" w:rsidRPr="00E71FC3" w:rsidRDefault="004239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F37E5" w14:textId="77777777" w:rsidR="0042396B" w:rsidRDefault="0042396B" w:rsidP="00E71FC3">
      <w:r>
        <w:separator/>
      </w:r>
    </w:p>
  </w:endnote>
  <w:endnote w:type="continuationSeparator" w:id="0">
    <w:p w14:paraId="0655EF7F" w14:textId="77777777" w:rsidR="0042396B" w:rsidRDefault="004239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4AA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49A37" w14:textId="77777777" w:rsidR="0042396B" w:rsidRDefault="0042396B" w:rsidP="00E71FC3">
      <w:r>
        <w:separator/>
      </w:r>
    </w:p>
  </w:footnote>
  <w:footnote w:type="continuationSeparator" w:id="0">
    <w:p w14:paraId="5982D36A" w14:textId="77777777" w:rsidR="0042396B" w:rsidRDefault="004239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6B"/>
    <w:rsid w:val="001A7C09"/>
    <w:rsid w:val="004239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9D49"/>
  <w15:chartTrackingRefBased/>
  <w15:docId w15:val="{D2DE9E8E-5B45-49E3-836F-8C889411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396B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2018-10-02T19:26:00Z</dcterms:created>
  <dcterms:modified xsi:type="dcterms:W3CDTF">2018-10-02T19:26:00Z</dcterms:modified>
</cp:coreProperties>
</file>