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08BB1" w14:textId="77777777" w:rsidR="00CB05D1" w:rsidRPr="004B279D" w:rsidRDefault="00CB05D1" w:rsidP="00CB05D1">
      <w:pPr>
        <w:pStyle w:val="NoSpacing"/>
      </w:pPr>
      <w:r w:rsidRPr="004B279D">
        <w:rPr>
          <w:u w:val="single"/>
        </w:rPr>
        <w:t>John FYNCHYNGFELD</w:t>
      </w:r>
      <w:r w:rsidRPr="004B279D">
        <w:t xml:space="preserve">  </w:t>
      </w:r>
      <w:proofErr w:type="gramStart"/>
      <w:r w:rsidRPr="004B279D">
        <w:t xml:space="preserve">   (</w:t>
      </w:r>
      <w:proofErr w:type="gramEnd"/>
      <w:r w:rsidRPr="004B279D">
        <w:t>fl.1399-1407)</w:t>
      </w:r>
    </w:p>
    <w:p w14:paraId="1ADBD088" w14:textId="77777777" w:rsidR="00CB05D1" w:rsidRPr="004B279D" w:rsidRDefault="00CB05D1" w:rsidP="00CB05D1">
      <w:pPr>
        <w:pStyle w:val="NoSpacing"/>
      </w:pPr>
    </w:p>
    <w:p w14:paraId="7DDBB2F7" w14:textId="77777777" w:rsidR="00CB05D1" w:rsidRPr="004B279D" w:rsidRDefault="00CB05D1" w:rsidP="00CB05D1">
      <w:pPr>
        <w:pStyle w:val="NoSpacing"/>
      </w:pPr>
    </w:p>
    <w:p w14:paraId="706DAB75" w14:textId="77777777" w:rsidR="00CB05D1" w:rsidRPr="004B279D" w:rsidRDefault="00CB05D1" w:rsidP="00CB05D1">
      <w:pPr>
        <w:pStyle w:val="NoSpacing"/>
      </w:pPr>
      <w:r w:rsidRPr="004B279D">
        <w:t xml:space="preserve">   1399-1401</w:t>
      </w:r>
      <w:r w:rsidRPr="004B279D">
        <w:tab/>
        <w:t xml:space="preserve">He was Feodary of the Duchy of Lancaster for Essex, Hertfordshire and </w:t>
      </w:r>
    </w:p>
    <w:p w14:paraId="3A579FEA" w14:textId="77777777" w:rsidR="00CB05D1" w:rsidRPr="004B279D" w:rsidRDefault="00CB05D1" w:rsidP="00CB05D1">
      <w:pPr>
        <w:pStyle w:val="NoSpacing"/>
      </w:pPr>
      <w:r w:rsidRPr="004B279D">
        <w:tab/>
      </w:r>
      <w:r w:rsidRPr="004B279D">
        <w:tab/>
        <w:t>Kent.</w:t>
      </w:r>
    </w:p>
    <w:p w14:paraId="4E9EA9F3" w14:textId="77777777" w:rsidR="00CB05D1" w:rsidRPr="004B279D" w:rsidRDefault="00CB05D1" w:rsidP="00CB05D1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37EAB63B" w14:textId="77777777" w:rsidR="00CB05D1" w:rsidRPr="004B279D" w:rsidRDefault="00CB05D1" w:rsidP="00CB05D1">
      <w:pPr>
        <w:pStyle w:val="NoSpacing"/>
        <w:ind w:left="1440"/>
      </w:pPr>
      <w:r w:rsidRPr="004B279D">
        <w:t>Pub. by The Society of Clerks of the Peace of Counties and Clerks of County Councils,1961 p.161).</w:t>
      </w:r>
    </w:p>
    <w:p w14:paraId="425DBEF0" w14:textId="77777777" w:rsidR="00CB05D1" w:rsidRPr="004B279D" w:rsidRDefault="00CB05D1" w:rsidP="00CB05D1">
      <w:pPr>
        <w:pStyle w:val="NoSpacing"/>
      </w:pPr>
      <w:r w:rsidRPr="004B279D">
        <w:t xml:space="preserve">         1404-7</w:t>
      </w:r>
      <w:r w:rsidRPr="004B279D">
        <w:tab/>
        <w:t>He was Clerk of the Peace for Suffolk.  (ibid.)</w:t>
      </w:r>
    </w:p>
    <w:p w14:paraId="2172DE4C" w14:textId="77777777" w:rsidR="00CB05D1" w:rsidRPr="004B279D" w:rsidRDefault="00CB05D1" w:rsidP="00CB05D1">
      <w:pPr>
        <w:pStyle w:val="NoSpacing"/>
      </w:pPr>
    </w:p>
    <w:p w14:paraId="4EC6CCAB" w14:textId="77777777" w:rsidR="00CB05D1" w:rsidRPr="004B279D" w:rsidRDefault="00CB05D1" w:rsidP="00CB05D1">
      <w:pPr>
        <w:pStyle w:val="NoSpacing"/>
      </w:pPr>
    </w:p>
    <w:p w14:paraId="3BA6ABC4" w14:textId="77777777" w:rsidR="00CB05D1" w:rsidRPr="004B279D" w:rsidRDefault="00CB05D1" w:rsidP="00CB05D1">
      <w:pPr>
        <w:pStyle w:val="NoSpacing"/>
      </w:pPr>
      <w:r w:rsidRPr="004B279D">
        <w:t>18 October 2018</w:t>
      </w:r>
    </w:p>
    <w:p w14:paraId="55E3E162" w14:textId="77777777" w:rsidR="006B2F86" w:rsidRPr="00E71FC3" w:rsidRDefault="00CB05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1CE0F" w14:textId="77777777" w:rsidR="00CB05D1" w:rsidRDefault="00CB05D1" w:rsidP="00E71FC3">
      <w:r>
        <w:separator/>
      </w:r>
    </w:p>
  </w:endnote>
  <w:endnote w:type="continuationSeparator" w:id="0">
    <w:p w14:paraId="7448B97C" w14:textId="77777777" w:rsidR="00CB05D1" w:rsidRDefault="00CB05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8BB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A46AB" w14:textId="77777777" w:rsidR="00CB05D1" w:rsidRDefault="00CB05D1" w:rsidP="00E71FC3">
      <w:r>
        <w:separator/>
      </w:r>
    </w:p>
  </w:footnote>
  <w:footnote w:type="continuationSeparator" w:id="0">
    <w:p w14:paraId="26498645" w14:textId="77777777" w:rsidR="00CB05D1" w:rsidRDefault="00CB05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D1"/>
    <w:rsid w:val="001A7C09"/>
    <w:rsid w:val="00577BD5"/>
    <w:rsid w:val="00656CBA"/>
    <w:rsid w:val="006A1F77"/>
    <w:rsid w:val="00733BE7"/>
    <w:rsid w:val="00AB52E8"/>
    <w:rsid w:val="00B16D3F"/>
    <w:rsid w:val="00BB41AC"/>
    <w:rsid w:val="00CB05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94AC4"/>
  <w15:chartTrackingRefBased/>
  <w15:docId w15:val="{45C6349E-E055-487D-B2F7-242B535F0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05D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2018-12-15T19:55:00Z</dcterms:created>
  <dcterms:modified xsi:type="dcterms:W3CDTF">2018-12-15T19:56:00Z</dcterms:modified>
</cp:coreProperties>
</file>