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05E73" w14:textId="77777777" w:rsidR="00AA2983" w:rsidRDefault="00AA2983" w:rsidP="00AA2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FYNCHE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1D4364C" w14:textId="77777777" w:rsidR="00AA2983" w:rsidRDefault="00AA2983" w:rsidP="00AA2983">
      <w:pPr>
        <w:pStyle w:val="NoSpacing"/>
        <w:rPr>
          <w:rFonts w:cs="Times New Roman"/>
          <w:szCs w:val="24"/>
        </w:rPr>
      </w:pPr>
    </w:p>
    <w:p w14:paraId="0533D742" w14:textId="77777777" w:rsidR="00AA2983" w:rsidRDefault="00AA2983" w:rsidP="00AA2983">
      <w:pPr>
        <w:pStyle w:val="NoSpacing"/>
        <w:rPr>
          <w:rFonts w:cs="Times New Roman"/>
          <w:szCs w:val="24"/>
        </w:rPr>
      </w:pPr>
    </w:p>
    <w:p w14:paraId="30D5A3B1" w14:textId="77777777" w:rsidR="00AA2983" w:rsidRDefault="00AA2983" w:rsidP="00AA2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made a plaint of trespass against John Pernell of Winchelsea(q.v.) and</w:t>
      </w:r>
    </w:p>
    <w:p w14:paraId="0EF5974B" w14:textId="77777777" w:rsidR="00AA2983" w:rsidRDefault="00AA2983" w:rsidP="00AA2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Dyve of Winchelsea(q.v.).</w:t>
      </w:r>
    </w:p>
    <w:p w14:paraId="7EB9D17D" w14:textId="77777777" w:rsidR="00AA2983" w:rsidRDefault="00AA2983" w:rsidP="00AA2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550C">
          <w:rPr>
            <w:rStyle w:val="Hyperlink"/>
            <w:rFonts w:cs="Times New Roman"/>
            <w:szCs w:val="24"/>
          </w:rPr>
          <w:t>https://waalt.uh.edu/index.php/CP40/768</w:t>
        </w:r>
      </w:hyperlink>
      <w:r>
        <w:rPr>
          <w:rFonts w:cs="Times New Roman"/>
          <w:szCs w:val="24"/>
        </w:rPr>
        <w:t xml:space="preserve"> )</w:t>
      </w:r>
    </w:p>
    <w:p w14:paraId="39A69FEC" w14:textId="77777777" w:rsidR="00AA2983" w:rsidRDefault="00AA2983" w:rsidP="00AA2983">
      <w:pPr>
        <w:pStyle w:val="NoSpacing"/>
        <w:rPr>
          <w:rFonts w:cs="Times New Roman"/>
          <w:szCs w:val="24"/>
        </w:rPr>
      </w:pPr>
    </w:p>
    <w:p w14:paraId="4851EFC9" w14:textId="77777777" w:rsidR="00AA2983" w:rsidRDefault="00AA2983" w:rsidP="00AA2983">
      <w:pPr>
        <w:pStyle w:val="NoSpacing"/>
        <w:rPr>
          <w:rFonts w:cs="Times New Roman"/>
          <w:szCs w:val="24"/>
        </w:rPr>
      </w:pPr>
    </w:p>
    <w:p w14:paraId="0A68BDB3" w14:textId="77777777" w:rsidR="00AA2983" w:rsidRDefault="00AA2983" w:rsidP="00AA29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December 2024</w:t>
      </w:r>
    </w:p>
    <w:p w14:paraId="09DED1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45D87C" w14:textId="77777777" w:rsidR="00AA2983" w:rsidRDefault="00AA2983" w:rsidP="009139A6">
      <w:r>
        <w:separator/>
      </w:r>
    </w:p>
  </w:endnote>
  <w:endnote w:type="continuationSeparator" w:id="0">
    <w:p w14:paraId="0A121FA2" w14:textId="77777777" w:rsidR="00AA2983" w:rsidRDefault="00AA29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A23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0C5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83B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23B05E" w14:textId="77777777" w:rsidR="00AA2983" w:rsidRDefault="00AA2983" w:rsidP="009139A6">
      <w:r>
        <w:separator/>
      </w:r>
    </w:p>
  </w:footnote>
  <w:footnote w:type="continuationSeparator" w:id="0">
    <w:p w14:paraId="647D02DD" w14:textId="77777777" w:rsidR="00AA2983" w:rsidRDefault="00AA29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927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9FB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B4C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983"/>
    <w:rsid w:val="000666E0"/>
    <w:rsid w:val="002510B7"/>
    <w:rsid w:val="00270799"/>
    <w:rsid w:val="003E700D"/>
    <w:rsid w:val="005C130B"/>
    <w:rsid w:val="00826F5C"/>
    <w:rsid w:val="009139A6"/>
    <w:rsid w:val="009411C2"/>
    <w:rsid w:val="009448BB"/>
    <w:rsid w:val="00947624"/>
    <w:rsid w:val="00A3176C"/>
    <w:rsid w:val="00AA298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80D5"/>
  <w15:chartTrackingRefBased/>
  <w15:docId w15:val="{06D72597-0D30-41A7-9768-AAC166B7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29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2024-12-12T12:21:00Z</dcterms:created>
  <dcterms:modified xsi:type="dcterms:W3CDTF">2024-12-12T12:25:00Z</dcterms:modified>
</cp:coreProperties>
</file>