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608" w:rsidRDefault="00D04608" w:rsidP="00D04608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FYNCHAM</w:t>
      </w:r>
      <w:r>
        <w:rPr>
          <w:rFonts w:ascii="Times New Roman" w:hAnsi="Times New Roman" w:cs="Times New Roman"/>
        </w:rPr>
        <w:t xml:space="preserve">      (fl.1484)</w:t>
      </w:r>
    </w:p>
    <w:bookmarkEnd w:id="0"/>
    <w:p w:rsidR="00D04608" w:rsidRDefault="00D04608" w:rsidP="00D04608">
      <w:pPr>
        <w:rPr>
          <w:rFonts w:ascii="Times New Roman" w:hAnsi="Times New Roman" w:cs="Times New Roman"/>
        </w:rPr>
      </w:pPr>
    </w:p>
    <w:p w:rsidR="00D04608" w:rsidRDefault="00D04608" w:rsidP="00D04608">
      <w:pPr>
        <w:rPr>
          <w:rFonts w:ascii="Times New Roman" w:hAnsi="Times New Roman" w:cs="Times New Roman"/>
        </w:rPr>
      </w:pP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John Fyncham(q.v.), as the executors of Lawrence Fyncham</w:t>
      </w: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London, fishmonger(q.v.), made a plaint of debt against Robert </w:t>
      </w: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Woodster of Palling, Norfolk(q.v.).</w:t>
      </w: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They made a plaint of debt against Rose Felawe of Harwich, Essex(q.v.).</w:t>
      </w: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:rsidR="00D04608" w:rsidRDefault="00D04608" w:rsidP="00D04608">
      <w:pPr>
        <w:rPr>
          <w:rFonts w:ascii="Times New Roman" w:hAnsi="Times New Roman" w:cs="Times New Roman"/>
        </w:rPr>
      </w:pPr>
    </w:p>
    <w:p w:rsidR="00D04608" w:rsidRDefault="00D04608" w:rsidP="00D04608">
      <w:pPr>
        <w:rPr>
          <w:rFonts w:ascii="Times New Roman" w:hAnsi="Times New Roman" w:cs="Times New Roman"/>
        </w:rPr>
      </w:pPr>
    </w:p>
    <w:p w:rsidR="00D04608" w:rsidRDefault="00D04608" w:rsidP="00D04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:rsidR="006B2F86" w:rsidRPr="00E71FC3" w:rsidRDefault="00D0460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608" w:rsidRDefault="00D04608" w:rsidP="00E71FC3">
      <w:r>
        <w:separator/>
      </w:r>
    </w:p>
  </w:endnote>
  <w:endnote w:type="continuationSeparator" w:id="0">
    <w:p w:rsidR="00D04608" w:rsidRDefault="00D046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608" w:rsidRDefault="00D04608" w:rsidP="00E71FC3">
      <w:r>
        <w:separator/>
      </w:r>
    </w:p>
  </w:footnote>
  <w:footnote w:type="continuationSeparator" w:id="0">
    <w:p w:rsidR="00D04608" w:rsidRDefault="00D046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8"/>
    <w:rsid w:val="001A7C09"/>
    <w:rsid w:val="00577BD5"/>
    <w:rsid w:val="00656CBA"/>
    <w:rsid w:val="006A1F77"/>
    <w:rsid w:val="00733BE7"/>
    <w:rsid w:val="00AB52E8"/>
    <w:rsid w:val="00B16D3F"/>
    <w:rsid w:val="00BB41AC"/>
    <w:rsid w:val="00D046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066F7-A8E1-4625-9E6E-68F55D19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46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04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2017-11-12T21:39:00Z</dcterms:created>
  <dcterms:modified xsi:type="dcterms:W3CDTF">2017-11-12T21:40:00Z</dcterms:modified>
</cp:coreProperties>
</file>