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81D08" w14:textId="77777777" w:rsidR="00ED396D" w:rsidRDefault="00ED396D" w:rsidP="00ED39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Simeon FYNCHAM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77BE6962" w14:textId="77777777" w:rsidR="00ED396D" w:rsidRDefault="00ED396D" w:rsidP="00ED39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Watlington.</w:t>
      </w:r>
    </w:p>
    <w:p w14:paraId="5EDDDE9E" w14:textId="77777777" w:rsidR="00ED396D" w:rsidRDefault="00ED396D" w:rsidP="00ED396D">
      <w:pPr>
        <w:pStyle w:val="NoSpacing"/>
        <w:rPr>
          <w:rFonts w:cs="Times New Roman"/>
          <w:szCs w:val="24"/>
        </w:rPr>
      </w:pPr>
    </w:p>
    <w:p w14:paraId="00B243B8" w14:textId="77777777" w:rsidR="00ED396D" w:rsidRDefault="00ED396D" w:rsidP="00ED396D">
      <w:pPr>
        <w:pStyle w:val="NoSpacing"/>
        <w:rPr>
          <w:rFonts w:cs="Times New Roman"/>
          <w:szCs w:val="24"/>
        </w:rPr>
      </w:pPr>
    </w:p>
    <w:p w14:paraId="51DCA809" w14:textId="77777777" w:rsidR="00ED396D" w:rsidRDefault="00ED396D" w:rsidP="00ED39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Dec.1498</w:t>
      </w:r>
      <w:r>
        <w:rPr>
          <w:rFonts w:cs="Times New Roman"/>
          <w:szCs w:val="24"/>
        </w:rPr>
        <w:tab/>
        <w:t xml:space="preserve">He was one of those to whom Nicholas Miller of </w:t>
      </w:r>
      <w:proofErr w:type="spellStart"/>
      <w:r>
        <w:rPr>
          <w:rFonts w:cs="Times New Roman"/>
          <w:szCs w:val="24"/>
        </w:rPr>
        <w:t>Rybergh</w:t>
      </w:r>
      <w:proofErr w:type="spellEnd"/>
      <w:r>
        <w:rPr>
          <w:rFonts w:cs="Times New Roman"/>
          <w:szCs w:val="24"/>
        </w:rPr>
        <w:t xml:space="preserve">(q.v.) granted </w:t>
      </w:r>
    </w:p>
    <w:p w14:paraId="192731F9" w14:textId="77777777" w:rsidR="00ED396D" w:rsidRDefault="00ED396D" w:rsidP="00ED39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 in Fincham.       (T.N.A. ref. Hare 1861 192x6)</w:t>
      </w:r>
    </w:p>
    <w:p w14:paraId="0FB4CE17" w14:textId="77777777" w:rsidR="00ED396D" w:rsidRDefault="00ED396D" w:rsidP="00ED396D">
      <w:pPr>
        <w:pStyle w:val="NoSpacing"/>
        <w:rPr>
          <w:rFonts w:cs="Times New Roman"/>
          <w:szCs w:val="24"/>
        </w:rPr>
      </w:pPr>
    </w:p>
    <w:p w14:paraId="2652F76A" w14:textId="77777777" w:rsidR="00ED396D" w:rsidRDefault="00ED396D" w:rsidP="00ED396D">
      <w:pPr>
        <w:pStyle w:val="NoSpacing"/>
        <w:rPr>
          <w:rFonts w:cs="Times New Roman"/>
          <w:szCs w:val="24"/>
        </w:rPr>
      </w:pPr>
    </w:p>
    <w:p w14:paraId="57EA53AE" w14:textId="77777777" w:rsidR="00ED396D" w:rsidRDefault="00ED396D" w:rsidP="00ED39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December 2024</w:t>
      </w:r>
    </w:p>
    <w:p w14:paraId="10174A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54199C" w14:textId="77777777" w:rsidR="00ED396D" w:rsidRDefault="00ED396D" w:rsidP="009139A6">
      <w:r>
        <w:separator/>
      </w:r>
    </w:p>
  </w:endnote>
  <w:endnote w:type="continuationSeparator" w:id="0">
    <w:p w14:paraId="3EBB6DC3" w14:textId="77777777" w:rsidR="00ED396D" w:rsidRDefault="00ED39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E5F2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3E5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41B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33AED" w14:textId="77777777" w:rsidR="00ED396D" w:rsidRDefault="00ED396D" w:rsidP="009139A6">
      <w:r>
        <w:separator/>
      </w:r>
    </w:p>
  </w:footnote>
  <w:footnote w:type="continuationSeparator" w:id="0">
    <w:p w14:paraId="3CC66FD5" w14:textId="77777777" w:rsidR="00ED396D" w:rsidRDefault="00ED39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EF5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39C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E7F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6D"/>
    <w:rsid w:val="000666E0"/>
    <w:rsid w:val="002510B7"/>
    <w:rsid w:val="00270799"/>
    <w:rsid w:val="00464D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D396D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77CCE"/>
  <w15:chartTrackingRefBased/>
  <w15:docId w15:val="{CD99635F-3B1E-4C38-9E65-1868D98C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2024-12-31T21:16:00Z</dcterms:created>
  <dcterms:modified xsi:type="dcterms:W3CDTF">2024-12-31T21:16:00Z</dcterms:modified>
</cp:coreProperties>
</file>