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2C549" w14:textId="77777777" w:rsidR="00196F51" w:rsidRDefault="00196F51" w:rsidP="00196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FYNCHAM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75175FB4" w14:textId="77777777" w:rsidR="00196F51" w:rsidRDefault="00196F51" w:rsidP="00196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Fincham, Norfolk. Clerk.</w:t>
      </w:r>
    </w:p>
    <w:p w14:paraId="1CBF6298" w14:textId="77777777" w:rsidR="00196F51" w:rsidRDefault="00196F51" w:rsidP="00196F51">
      <w:pPr>
        <w:pStyle w:val="NoSpacing"/>
        <w:rPr>
          <w:rFonts w:cs="Times New Roman"/>
          <w:szCs w:val="24"/>
        </w:rPr>
      </w:pPr>
    </w:p>
    <w:p w14:paraId="753631C4" w14:textId="77777777" w:rsidR="00196F51" w:rsidRDefault="00196F51" w:rsidP="00196F51">
      <w:pPr>
        <w:pStyle w:val="NoSpacing"/>
        <w:rPr>
          <w:rFonts w:cs="Times New Roman"/>
          <w:szCs w:val="24"/>
        </w:rPr>
      </w:pPr>
    </w:p>
    <w:p w14:paraId="3B201028" w14:textId="77777777" w:rsidR="00196F51" w:rsidRDefault="00196F51" w:rsidP="00196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Dec.1498</w:t>
      </w:r>
      <w:r>
        <w:rPr>
          <w:rFonts w:cs="Times New Roman"/>
          <w:szCs w:val="24"/>
        </w:rPr>
        <w:tab/>
        <w:t xml:space="preserve">He was one of those to whom Nicholas Miller of </w:t>
      </w:r>
      <w:proofErr w:type="spellStart"/>
      <w:r>
        <w:rPr>
          <w:rFonts w:cs="Times New Roman"/>
          <w:szCs w:val="24"/>
        </w:rPr>
        <w:t>Rybergh</w:t>
      </w:r>
      <w:proofErr w:type="spellEnd"/>
      <w:r>
        <w:rPr>
          <w:rFonts w:cs="Times New Roman"/>
          <w:szCs w:val="24"/>
        </w:rPr>
        <w:t xml:space="preserve">(q.v.) granted </w:t>
      </w:r>
    </w:p>
    <w:p w14:paraId="5818B45C" w14:textId="77777777" w:rsidR="00196F51" w:rsidRDefault="00196F51" w:rsidP="00196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 in Fincham.       (T.N.A. ref. Hare 1861 192x6)</w:t>
      </w:r>
    </w:p>
    <w:p w14:paraId="46CC017E" w14:textId="77777777" w:rsidR="00196F51" w:rsidRDefault="00196F51" w:rsidP="00196F51">
      <w:pPr>
        <w:pStyle w:val="NoSpacing"/>
        <w:rPr>
          <w:rFonts w:cs="Times New Roman"/>
          <w:szCs w:val="24"/>
        </w:rPr>
      </w:pPr>
    </w:p>
    <w:p w14:paraId="1B6210F9" w14:textId="77777777" w:rsidR="00196F51" w:rsidRDefault="00196F51" w:rsidP="00196F51">
      <w:pPr>
        <w:pStyle w:val="NoSpacing"/>
        <w:rPr>
          <w:rFonts w:cs="Times New Roman"/>
          <w:szCs w:val="24"/>
        </w:rPr>
      </w:pPr>
    </w:p>
    <w:p w14:paraId="1C31DDE7" w14:textId="77777777" w:rsidR="00196F51" w:rsidRDefault="00196F51" w:rsidP="00196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December 2024</w:t>
      </w:r>
    </w:p>
    <w:p w14:paraId="41F56A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8014A1" w14:textId="77777777" w:rsidR="00196F51" w:rsidRDefault="00196F51" w:rsidP="009139A6">
      <w:r>
        <w:separator/>
      </w:r>
    </w:p>
  </w:endnote>
  <w:endnote w:type="continuationSeparator" w:id="0">
    <w:p w14:paraId="376C9864" w14:textId="77777777" w:rsidR="00196F51" w:rsidRDefault="00196F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27B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5E5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045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930B0" w14:textId="77777777" w:rsidR="00196F51" w:rsidRDefault="00196F51" w:rsidP="009139A6">
      <w:r>
        <w:separator/>
      </w:r>
    </w:p>
  </w:footnote>
  <w:footnote w:type="continuationSeparator" w:id="0">
    <w:p w14:paraId="3F50A77C" w14:textId="77777777" w:rsidR="00196F51" w:rsidRDefault="00196F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683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5BA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F15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51"/>
    <w:rsid w:val="000666E0"/>
    <w:rsid w:val="00196F51"/>
    <w:rsid w:val="002510B7"/>
    <w:rsid w:val="00270799"/>
    <w:rsid w:val="00464D0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89935"/>
  <w15:chartTrackingRefBased/>
  <w15:docId w15:val="{9CEB116F-5885-4B86-AC9B-711F6B3A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2024-12-31T21:15:00Z</dcterms:created>
  <dcterms:modified xsi:type="dcterms:W3CDTF">2024-12-31T21:15:00Z</dcterms:modified>
</cp:coreProperties>
</file>