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264817" w14:textId="77777777" w:rsidR="009C19F0" w:rsidRDefault="009C19F0" w:rsidP="009C19F0">
      <w:pPr>
        <w:pStyle w:val="NoSpacing"/>
      </w:pPr>
      <w:proofErr w:type="spellStart"/>
      <w:r>
        <w:rPr>
          <w:u w:val="single"/>
        </w:rPr>
        <w:t>Margerie</w:t>
      </w:r>
      <w:proofErr w:type="spellEnd"/>
      <w:r>
        <w:rPr>
          <w:u w:val="single"/>
        </w:rPr>
        <w:t xml:space="preserve"> FYNCHAM</w:t>
      </w:r>
      <w:r>
        <w:t xml:space="preserve">       (fl.1495)</w:t>
      </w:r>
    </w:p>
    <w:p w14:paraId="21A88AC0" w14:textId="77777777" w:rsidR="009C19F0" w:rsidRDefault="009C19F0" w:rsidP="009C19F0">
      <w:pPr>
        <w:pStyle w:val="NoSpacing"/>
      </w:pPr>
    </w:p>
    <w:p w14:paraId="59DFACE8" w14:textId="77777777" w:rsidR="009C19F0" w:rsidRDefault="009C19F0" w:rsidP="009C19F0">
      <w:pPr>
        <w:pStyle w:val="NoSpacing"/>
      </w:pPr>
    </w:p>
    <w:p w14:paraId="74F93338" w14:textId="77777777" w:rsidR="009C19F0" w:rsidRDefault="009C19F0" w:rsidP="009C19F0">
      <w:pPr>
        <w:pStyle w:val="NoSpacing"/>
      </w:pPr>
      <w:r>
        <w:t xml:space="preserve">Daughter of John Fincham of Lynn (d.ca.1495)(q.v.) and his wife, Beatrice </w:t>
      </w:r>
      <w:proofErr w:type="spellStart"/>
      <w:r>
        <w:t>Thoresby</w:t>
      </w:r>
      <w:proofErr w:type="spellEnd"/>
      <w:r>
        <w:t>.</w:t>
      </w:r>
    </w:p>
    <w:p w14:paraId="172EDD9D" w14:textId="77777777" w:rsidR="009C19F0" w:rsidRDefault="009C19F0" w:rsidP="009C19F0">
      <w:pPr>
        <w:pStyle w:val="NoSpacing"/>
      </w:pPr>
      <w:r>
        <w:t>(Ricardian XXV p.45 n.114)</w:t>
      </w:r>
    </w:p>
    <w:p w14:paraId="7BF883A8" w14:textId="77777777" w:rsidR="009C19F0" w:rsidRDefault="009C19F0" w:rsidP="009C19F0">
      <w:pPr>
        <w:pStyle w:val="NoSpacing"/>
      </w:pPr>
    </w:p>
    <w:p w14:paraId="07DFCA02" w14:textId="77777777" w:rsidR="009C19F0" w:rsidRDefault="009C19F0" w:rsidP="009C19F0">
      <w:pPr>
        <w:pStyle w:val="NoSpacing"/>
      </w:pPr>
    </w:p>
    <w:p w14:paraId="2F555983" w14:textId="77777777" w:rsidR="009C19F0" w:rsidRDefault="009C19F0" w:rsidP="009C19F0">
      <w:pPr>
        <w:pStyle w:val="NoSpacing"/>
      </w:pPr>
      <w:r>
        <w:tab/>
        <w:t>1495</w:t>
      </w:r>
      <w:r>
        <w:tab/>
        <w:t xml:space="preserve">She was a nun at </w:t>
      </w:r>
      <w:proofErr w:type="spellStart"/>
      <w:r>
        <w:t>Blackborough</w:t>
      </w:r>
      <w:proofErr w:type="spellEnd"/>
      <w:r>
        <w:t>.   (ibid.)</w:t>
      </w:r>
    </w:p>
    <w:p w14:paraId="7857C590" w14:textId="77777777" w:rsidR="009C19F0" w:rsidRDefault="009C19F0" w:rsidP="009C19F0">
      <w:pPr>
        <w:pStyle w:val="NoSpacing"/>
      </w:pPr>
    </w:p>
    <w:p w14:paraId="5A431062" w14:textId="77777777" w:rsidR="009C19F0" w:rsidRDefault="009C19F0" w:rsidP="009C19F0">
      <w:pPr>
        <w:pStyle w:val="NoSpacing"/>
      </w:pPr>
    </w:p>
    <w:p w14:paraId="59D86F2B" w14:textId="77777777" w:rsidR="009C19F0" w:rsidRDefault="009C19F0" w:rsidP="009C19F0">
      <w:pPr>
        <w:pStyle w:val="NoSpacing"/>
      </w:pPr>
      <w:r>
        <w:t>12 July 2019</w:t>
      </w:r>
    </w:p>
    <w:p w14:paraId="2F3E0CDC" w14:textId="77777777" w:rsidR="006B2F86" w:rsidRPr="00E71FC3" w:rsidRDefault="009C19F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FAF608" w14:textId="77777777" w:rsidR="009C19F0" w:rsidRDefault="009C19F0" w:rsidP="00E71FC3">
      <w:pPr>
        <w:spacing w:after="0" w:line="240" w:lineRule="auto"/>
      </w:pPr>
      <w:r>
        <w:separator/>
      </w:r>
    </w:p>
  </w:endnote>
  <w:endnote w:type="continuationSeparator" w:id="0">
    <w:p w14:paraId="7A613FC9" w14:textId="77777777" w:rsidR="009C19F0" w:rsidRDefault="009C19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1D37B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80163B" w14:textId="77777777" w:rsidR="009C19F0" w:rsidRDefault="009C19F0" w:rsidP="00E71FC3">
      <w:pPr>
        <w:spacing w:after="0" w:line="240" w:lineRule="auto"/>
      </w:pPr>
      <w:r>
        <w:separator/>
      </w:r>
    </w:p>
  </w:footnote>
  <w:footnote w:type="continuationSeparator" w:id="0">
    <w:p w14:paraId="5760904F" w14:textId="77777777" w:rsidR="009C19F0" w:rsidRDefault="009C19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9F0"/>
    <w:rsid w:val="001A7C09"/>
    <w:rsid w:val="00577BD5"/>
    <w:rsid w:val="00656CBA"/>
    <w:rsid w:val="006A1F77"/>
    <w:rsid w:val="00733BE7"/>
    <w:rsid w:val="009C19F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8848F"/>
  <w15:chartTrackingRefBased/>
  <w15:docId w15:val="{A4E4B9EC-2F6E-405F-A8B2-4BED643B7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2019-07-12T15:22:00Z</dcterms:created>
  <dcterms:modified xsi:type="dcterms:W3CDTF">2019-07-12T15:23:00Z</dcterms:modified>
</cp:coreProperties>
</file>