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C40" w:rsidRDefault="00126C40" w:rsidP="00126C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FYNCHAM, junior</w:t>
      </w:r>
      <w:r>
        <w:rPr>
          <w:rFonts w:ascii="Times New Roman" w:hAnsi="Times New Roman"/>
        </w:rPr>
        <w:t xml:space="preserve">      (fl.1480)</w:t>
      </w: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Son of John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q.v.); nephew of Laurence </w:t>
      </w:r>
      <w:proofErr w:type="spell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(q.v.).  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bequeathed him £6 13s 4d in his Will.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126C40" w:rsidRDefault="00126C40" w:rsidP="00126C4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February 2014</w:t>
      </w:r>
    </w:p>
    <w:p w:rsidR="00126C40" w:rsidRDefault="00126C40" w:rsidP="00126C40">
      <w:pPr>
        <w:pStyle w:val="Body1"/>
        <w:rPr>
          <w:rFonts w:ascii="Times New Roman" w:hAnsi="Times New Roman"/>
        </w:rPr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C40" w:rsidRDefault="00126C40" w:rsidP="00920DE3">
      <w:pPr>
        <w:spacing w:after="0" w:line="240" w:lineRule="auto"/>
      </w:pPr>
      <w:r>
        <w:separator/>
      </w:r>
    </w:p>
  </w:endnote>
  <w:endnote w:type="continuationSeparator" w:id="0">
    <w:p w:rsidR="00126C40" w:rsidRDefault="00126C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C40" w:rsidRDefault="00126C40" w:rsidP="00920DE3">
      <w:pPr>
        <w:spacing w:after="0" w:line="240" w:lineRule="auto"/>
      </w:pPr>
      <w:r>
        <w:separator/>
      </w:r>
    </w:p>
  </w:footnote>
  <w:footnote w:type="continuationSeparator" w:id="0">
    <w:p w:rsidR="00126C40" w:rsidRDefault="00126C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C40"/>
    <w:rsid w:val="00120749"/>
    <w:rsid w:val="00126C4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26C4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26C4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2014-03-10T21:52:00Z</dcterms:created>
  <dcterms:modified xsi:type="dcterms:W3CDTF">2014-03-10T21:52:00Z</dcterms:modified>
</cp:coreProperties>
</file>