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43BD0" w14:textId="77777777" w:rsidR="00873D62" w:rsidRDefault="00873D62" w:rsidP="00873D62">
      <w:pPr>
        <w:pStyle w:val="NoSpacing"/>
      </w:pPr>
      <w:r>
        <w:rPr>
          <w:u w:val="single"/>
        </w:rPr>
        <w:t>John FYNCHAM</w:t>
      </w:r>
      <w:r>
        <w:t xml:space="preserve">        (fl.1488)</w:t>
      </w:r>
    </w:p>
    <w:p w14:paraId="15874AF8" w14:textId="77777777" w:rsidR="00873D62" w:rsidRDefault="00873D62" w:rsidP="00873D62">
      <w:pPr>
        <w:pStyle w:val="NoSpacing"/>
      </w:pPr>
    </w:p>
    <w:p w14:paraId="0253CC9C" w14:textId="77777777" w:rsidR="00873D62" w:rsidRDefault="00873D62" w:rsidP="00873D62">
      <w:pPr>
        <w:pStyle w:val="NoSpacing"/>
      </w:pPr>
    </w:p>
    <w:p w14:paraId="63DD3F35" w14:textId="77777777" w:rsidR="00873D62" w:rsidRDefault="00873D62" w:rsidP="00873D62">
      <w:pPr>
        <w:pStyle w:val="NoSpacing"/>
      </w:pPr>
      <w:r>
        <w:t>21 Jan.1488</w:t>
      </w:r>
      <w:r>
        <w:tab/>
        <w:t>He was on a commission to assess and appoint collectors in Norfolk of</w:t>
      </w:r>
    </w:p>
    <w:p w14:paraId="39CEB97C" w14:textId="48B795D8" w:rsidR="00873D62" w:rsidRDefault="00873D62" w:rsidP="00873D62">
      <w:pPr>
        <w:pStyle w:val="NoSpacing"/>
      </w:pPr>
      <w:r>
        <w:tab/>
      </w:r>
      <w:r>
        <w:tab/>
        <w:t xml:space="preserve">the subsidy imposed by the Commons in the last </w:t>
      </w:r>
      <w:r w:rsidR="005F11A4">
        <w:t>Parliament</w:t>
      </w:r>
      <w:r>
        <w:t>.</w:t>
      </w:r>
    </w:p>
    <w:p w14:paraId="4AAEA3BC" w14:textId="77777777" w:rsidR="00873D62" w:rsidRDefault="00873D62" w:rsidP="00873D62">
      <w:pPr>
        <w:pStyle w:val="NoSpacing"/>
      </w:pPr>
      <w:r>
        <w:tab/>
      </w:r>
      <w:r>
        <w:tab/>
        <w:t>(C.P.R. 1485-94 p.239)</w:t>
      </w:r>
    </w:p>
    <w:p w14:paraId="729FE0E0" w14:textId="77777777" w:rsidR="001860DC" w:rsidRDefault="001860DC" w:rsidP="001860DC">
      <w:pPr>
        <w:pStyle w:val="NoSpacing"/>
        <w:tabs>
          <w:tab w:val="left" w:pos="810"/>
          <w:tab w:val="left" w:pos="1440"/>
        </w:tabs>
      </w:pPr>
      <w:r>
        <w:t>10 Feb.1488</w:t>
      </w:r>
      <w:r>
        <w:tab/>
        <w:t>He was on  a commission to deliver Lynn gaol.</w:t>
      </w:r>
    </w:p>
    <w:p w14:paraId="7A82EBA8" w14:textId="77777777" w:rsidR="001860DC" w:rsidRDefault="001860DC" w:rsidP="001860DC">
      <w:pPr>
        <w:pStyle w:val="NoSpacing"/>
        <w:tabs>
          <w:tab w:val="left" w:pos="810"/>
          <w:tab w:val="left" w:pos="1440"/>
        </w:tabs>
      </w:pPr>
      <w:r>
        <w:tab/>
      </w:r>
      <w:r>
        <w:tab/>
        <w:t>(C.P.R. 1485-76 p.215)</w:t>
      </w:r>
    </w:p>
    <w:p w14:paraId="497D9A93" w14:textId="77777777" w:rsidR="001860DC" w:rsidRDefault="001860DC" w:rsidP="00873D62">
      <w:pPr>
        <w:pStyle w:val="NoSpacing"/>
      </w:pPr>
    </w:p>
    <w:p w14:paraId="28CC4D66" w14:textId="77777777" w:rsidR="00873D62" w:rsidRDefault="00873D62" w:rsidP="00873D62">
      <w:pPr>
        <w:pStyle w:val="NoSpacing"/>
      </w:pPr>
    </w:p>
    <w:p w14:paraId="40C1FD53" w14:textId="77777777" w:rsidR="00873D62" w:rsidRDefault="00873D62" w:rsidP="00873D62">
      <w:pPr>
        <w:pStyle w:val="NoSpacing"/>
      </w:pPr>
    </w:p>
    <w:p w14:paraId="6D2026A0" w14:textId="77777777" w:rsidR="00873D62" w:rsidRDefault="00873D62" w:rsidP="00873D62">
      <w:pPr>
        <w:pStyle w:val="NoSpacing"/>
      </w:pPr>
      <w:r>
        <w:t>7 October 2024</w:t>
      </w:r>
    </w:p>
    <w:p w14:paraId="04026ADF" w14:textId="0DA8C8E3" w:rsidR="001860DC" w:rsidRDefault="001860DC" w:rsidP="00873D62">
      <w:pPr>
        <w:pStyle w:val="NoSpacing"/>
      </w:pPr>
      <w:r>
        <w:t>19 April 2026</w:t>
      </w:r>
    </w:p>
    <w:p w14:paraId="79B0F900" w14:textId="77777777" w:rsidR="001860DC" w:rsidRDefault="001860DC" w:rsidP="00873D62">
      <w:pPr>
        <w:pStyle w:val="NoSpacing"/>
      </w:pPr>
    </w:p>
    <w:p w14:paraId="794B41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B638B" w14:textId="77777777" w:rsidR="005516BE" w:rsidRDefault="005516BE" w:rsidP="009139A6">
      <w:r>
        <w:separator/>
      </w:r>
    </w:p>
  </w:endnote>
  <w:endnote w:type="continuationSeparator" w:id="0">
    <w:p w14:paraId="7AD1B677" w14:textId="77777777" w:rsidR="005516BE" w:rsidRDefault="005516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8E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071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7CB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33E2" w14:textId="77777777" w:rsidR="005516BE" w:rsidRDefault="005516BE" w:rsidP="009139A6">
      <w:r>
        <w:separator/>
      </w:r>
    </w:p>
  </w:footnote>
  <w:footnote w:type="continuationSeparator" w:id="0">
    <w:p w14:paraId="19BF064C" w14:textId="77777777" w:rsidR="005516BE" w:rsidRDefault="005516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5E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0F2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BB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D62"/>
    <w:rsid w:val="000666E0"/>
    <w:rsid w:val="001860DC"/>
    <w:rsid w:val="002510B7"/>
    <w:rsid w:val="00270799"/>
    <w:rsid w:val="005516BE"/>
    <w:rsid w:val="005C130B"/>
    <w:rsid w:val="005F11A4"/>
    <w:rsid w:val="007A02DE"/>
    <w:rsid w:val="00826F5C"/>
    <w:rsid w:val="00873D62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4E26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1AF6E"/>
  <w15:chartTrackingRefBased/>
  <w15:docId w15:val="{E27B0925-2FA8-48BF-8F7F-A40B1F99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275</Characters>
  <Application>Microsoft Office Word</Application>
  <DocSecurity>0</DocSecurity>
  <Lines>15</Lines>
  <Paragraphs>9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2024-10-08T09:21:00Z</dcterms:created>
  <dcterms:modified xsi:type="dcterms:W3CDTF">2026-04-19T07:05:00Z</dcterms:modified>
</cp:coreProperties>
</file>