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14D144" w14:textId="77777777" w:rsidR="00435617" w:rsidRPr="00435617" w:rsidRDefault="00435617" w:rsidP="00435617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435617">
        <w:rPr>
          <w:rFonts w:ascii="Times New Roman" w:hAnsi="Times New Roman" w:cs="Times New Roman"/>
          <w:sz w:val="24"/>
          <w:szCs w:val="24"/>
          <w:u w:val="single"/>
        </w:rPr>
        <w:t>John de FYNCHAM</w:t>
      </w:r>
      <w:r w:rsidRPr="00435617"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 w:rsidRPr="00435617"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 w:rsidRPr="00435617">
        <w:rPr>
          <w:rFonts w:ascii="Times New Roman" w:hAnsi="Times New Roman" w:cs="Times New Roman"/>
          <w:sz w:val="24"/>
          <w:szCs w:val="24"/>
        </w:rPr>
        <w:t>fl.1412)</w:t>
      </w:r>
    </w:p>
    <w:p w14:paraId="63ACE88E" w14:textId="77777777" w:rsidR="00435617" w:rsidRPr="00435617" w:rsidRDefault="00435617" w:rsidP="0043561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B627B08" w14:textId="77777777" w:rsidR="00435617" w:rsidRPr="00435617" w:rsidRDefault="00435617" w:rsidP="0043561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C16CDE2" w14:textId="77777777" w:rsidR="00435617" w:rsidRPr="00435617" w:rsidRDefault="00435617" w:rsidP="00435617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435617">
        <w:rPr>
          <w:rFonts w:ascii="Times New Roman" w:hAnsi="Times New Roman" w:cs="Times New Roman"/>
          <w:sz w:val="24"/>
          <w:szCs w:val="24"/>
        </w:rPr>
        <w:t xml:space="preserve">  7 Jun.1412</w:t>
      </w:r>
      <w:r w:rsidRPr="00435617">
        <w:rPr>
          <w:rFonts w:ascii="Times New Roman" w:hAnsi="Times New Roman" w:cs="Times New Roman"/>
          <w:sz w:val="24"/>
          <w:szCs w:val="24"/>
        </w:rPr>
        <w:tab/>
        <w:t xml:space="preserve">John </w:t>
      </w:r>
      <w:proofErr w:type="spellStart"/>
      <w:r w:rsidRPr="00435617">
        <w:rPr>
          <w:rFonts w:ascii="Times New Roman" w:hAnsi="Times New Roman" w:cs="Times New Roman"/>
          <w:sz w:val="24"/>
          <w:szCs w:val="24"/>
        </w:rPr>
        <w:t>Bolyon</w:t>
      </w:r>
      <w:proofErr w:type="spellEnd"/>
      <w:r w:rsidRPr="00435617">
        <w:rPr>
          <w:rFonts w:ascii="Times New Roman" w:hAnsi="Times New Roman" w:cs="Times New Roman"/>
          <w:sz w:val="24"/>
          <w:szCs w:val="24"/>
        </w:rPr>
        <w:t xml:space="preserve"> of Fincham, Norfolk(q.v.), granted him land in Fincham</w:t>
      </w:r>
    </w:p>
    <w:p w14:paraId="61E500D6" w14:textId="77777777" w:rsidR="00435617" w:rsidRPr="00435617" w:rsidRDefault="00435617" w:rsidP="00435617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435617">
        <w:rPr>
          <w:rFonts w:ascii="Times New Roman" w:hAnsi="Times New Roman" w:cs="Times New Roman"/>
          <w:sz w:val="24"/>
          <w:szCs w:val="24"/>
        </w:rPr>
        <w:tab/>
      </w:r>
      <w:r w:rsidRPr="00435617">
        <w:rPr>
          <w:rFonts w:ascii="Times New Roman" w:hAnsi="Times New Roman" w:cs="Times New Roman"/>
          <w:sz w:val="24"/>
          <w:szCs w:val="24"/>
        </w:rPr>
        <w:tab/>
        <w:t>at Lon How field.    (T.N.A. ref. Hare 1645 192 x 3)</w:t>
      </w:r>
    </w:p>
    <w:p w14:paraId="295DF240" w14:textId="77777777" w:rsidR="00435617" w:rsidRPr="00435617" w:rsidRDefault="00435617" w:rsidP="00435617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435617">
        <w:rPr>
          <w:rFonts w:ascii="Times New Roman" w:hAnsi="Times New Roman" w:cs="Times New Roman"/>
          <w:sz w:val="24"/>
          <w:szCs w:val="24"/>
        </w:rPr>
        <w:t>11 Dec.1413</w:t>
      </w:r>
      <w:r w:rsidRPr="00435617">
        <w:rPr>
          <w:rFonts w:ascii="Times New Roman" w:hAnsi="Times New Roman" w:cs="Times New Roman"/>
          <w:sz w:val="24"/>
          <w:szCs w:val="24"/>
        </w:rPr>
        <w:tab/>
        <w:t xml:space="preserve">John </w:t>
      </w:r>
      <w:proofErr w:type="spellStart"/>
      <w:r w:rsidRPr="00435617">
        <w:rPr>
          <w:rFonts w:ascii="Times New Roman" w:hAnsi="Times New Roman" w:cs="Times New Roman"/>
          <w:sz w:val="24"/>
          <w:szCs w:val="24"/>
        </w:rPr>
        <w:t>Bolyon</w:t>
      </w:r>
      <w:proofErr w:type="spellEnd"/>
      <w:r w:rsidRPr="00435617">
        <w:rPr>
          <w:rFonts w:ascii="Times New Roman" w:hAnsi="Times New Roman" w:cs="Times New Roman"/>
          <w:sz w:val="24"/>
          <w:szCs w:val="24"/>
        </w:rPr>
        <w:t xml:space="preserve"> granted him more land in Fincham.</w:t>
      </w:r>
    </w:p>
    <w:p w14:paraId="1423594B" w14:textId="77777777" w:rsidR="00435617" w:rsidRPr="00435617" w:rsidRDefault="00435617" w:rsidP="00435617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435617">
        <w:rPr>
          <w:rFonts w:ascii="Times New Roman" w:hAnsi="Times New Roman" w:cs="Times New Roman"/>
          <w:sz w:val="24"/>
          <w:szCs w:val="24"/>
        </w:rPr>
        <w:tab/>
      </w:r>
      <w:r w:rsidRPr="00435617">
        <w:rPr>
          <w:rFonts w:ascii="Times New Roman" w:hAnsi="Times New Roman" w:cs="Times New Roman"/>
          <w:sz w:val="24"/>
          <w:szCs w:val="24"/>
        </w:rPr>
        <w:tab/>
        <w:t>(T.N.A. ref. Hare 1647 192 x 3).</w:t>
      </w:r>
    </w:p>
    <w:p w14:paraId="2B255622" w14:textId="77777777" w:rsidR="00435617" w:rsidRPr="00435617" w:rsidRDefault="00435617" w:rsidP="0043561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2661F8E" w14:textId="77777777" w:rsidR="00435617" w:rsidRPr="00435617" w:rsidRDefault="00435617" w:rsidP="0043561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2D5762F" w14:textId="77777777" w:rsidR="00435617" w:rsidRPr="00435617" w:rsidRDefault="00435617" w:rsidP="00435617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435617">
        <w:rPr>
          <w:rFonts w:ascii="Times New Roman" w:hAnsi="Times New Roman" w:cs="Times New Roman"/>
          <w:sz w:val="24"/>
          <w:szCs w:val="24"/>
        </w:rPr>
        <w:t>1 September 2020</w:t>
      </w:r>
    </w:p>
    <w:p w14:paraId="6EE1B043" w14:textId="77777777" w:rsidR="00BA00AB" w:rsidRPr="00435617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43561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8F80F9" w14:textId="77777777" w:rsidR="00435617" w:rsidRDefault="00435617" w:rsidP="009139A6">
      <w:r>
        <w:separator/>
      </w:r>
    </w:p>
  </w:endnote>
  <w:endnote w:type="continuationSeparator" w:id="0">
    <w:p w14:paraId="5A154A29" w14:textId="77777777" w:rsidR="00435617" w:rsidRDefault="00435617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49052B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6C5B8F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F74669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33E38A" w14:textId="77777777" w:rsidR="00435617" w:rsidRDefault="00435617" w:rsidP="009139A6">
      <w:r>
        <w:separator/>
      </w:r>
    </w:p>
  </w:footnote>
  <w:footnote w:type="continuationSeparator" w:id="0">
    <w:p w14:paraId="7FE0E693" w14:textId="77777777" w:rsidR="00435617" w:rsidRDefault="00435617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F9317A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3C04D7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408E03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5617"/>
    <w:rsid w:val="000666E0"/>
    <w:rsid w:val="002510B7"/>
    <w:rsid w:val="0043561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0343D0"/>
  <w15:chartTrackingRefBased/>
  <w15:docId w15:val="{2D1A5098-A839-448A-8B63-C50702B819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41</Words>
  <Characters>240</Characters>
  <Application>Microsoft Office Word</Application>
  <DocSecurity>0</DocSecurity>
  <Lines>2</Lines>
  <Paragraphs>1</Paragraphs>
  <ScaleCrop>false</ScaleCrop>
  <Company/>
  <LinksUpToDate>false</LinksUpToDate>
  <CharactersWithSpaces>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2021-09-02T11:19:00Z</dcterms:created>
  <dcterms:modified xsi:type="dcterms:W3CDTF">2021-09-02T11:19:00Z</dcterms:modified>
</cp:coreProperties>
</file>