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835" w:rsidRDefault="003A3835" w:rsidP="003A383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Elizabeth FYNCHAM</w:t>
      </w:r>
      <w:r>
        <w:rPr>
          <w:rFonts w:ascii="Times New Roman" w:hAnsi="Times New Roman"/>
        </w:rPr>
        <w:t xml:space="preserve">        (fl.1480)</w:t>
      </w:r>
    </w:p>
    <w:p w:rsidR="003A3835" w:rsidRDefault="003A3835" w:rsidP="003A383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</w:t>
      </w:r>
    </w:p>
    <w:p w:rsidR="003A3835" w:rsidRDefault="003A3835" w:rsidP="003A3835">
      <w:pPr>
        <w:pStyle w:val="Body1"/>
        <w:rPr>
          <w:rFonts w:ascii="Times New Roman" w:hAnsi="Times New Roman"/>
        </w:rPr>
      </w:pPr>
    </w:p>
    <w:p w:rsidR="003A3835" w:rsidRDefault="003A3835" w:rsidP="003A3835">
      <w:pPr>
        <w:pStyle w:val="Body1"/>
        <w:rPr>
          <w:rFonts w:ascii="Times New Roman" w:hAnsi="Times New Roman"/>
        </w:rPr>
      </w:pPr>
    </w:p>
    <w:p w:rsidR="003A3835" w:rsidRDefault="003A3835" w:rsidP="003A383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Daughter of John </w:t>
      </w:r>
      <w:proofErr w:type="spellStart"/>
      <w:proofErr w:type="gram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q.v.); </w:t>
      </w:r>
      <w:proofErr w:type="spellStart"/>
      <w:r>
        <w:rPr>
          <w:rFonts w:ascii="Times New Roman" w:hAnsi="Times New Roman"/>
        </w:rPr>
        <w:t>neice</w:t>
      </w:r>
      <w:proofErr w:type="spellEnd"/>
      <w:r>
        <w:rPr>
          <w:rFonts w:ascii="Times New Roman" w:hAnsi="Times New Roman"/>
        </w:rPr>
        <w:t xml:space="preserve"> of Laurence </w:t>
      </w:r>
      <w:proofErr w:type="spell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(q.v.).</w:t>
      </w:r>
    </w:p>
    <w:p w:rsidR="003A3835" w:rsidRDefault="003A3835" w:rsidP="003A383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3A3835" w:rsidRDefault="003A3835" w:rsidP="003A3835">
      <w:pPr>
        <w:pStyle w:val="Body1"/>
        <w:rPr>
          <w:rFonts w:ascii="Times New Roman" w:hAnsi="Times New Roman"/>
        </w:rPr>
      </w:pPr>
    </w:p>
    <w:p w:rsidR="003A3835" w:rsidRDefault="003A3835" w:rsidP="003A3835">
      <w:pPr>
        <w:pStyle w:val="Body1"/>
        <w:rPr>
          <w:rFonts w:ascii="Times New Roman" w:hAnsi="Times New Roman"/>
        </w:rPr>
      </w:pPr>
    </w:p>
    <w:p w:rsidR="003A3835" w:rsidRDefault="003A3835" w:rsidP="003A383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Her uncle bequeathed her 10 marks towards her marriage in his Will.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3A3835" w:rsidRDefault="003A3835" w:rsidP="003A3835">
      <w:pPr>
        <w:pStyle w:val="Body1"/>
        <w:rPr>
          <w:rFonts w:ascii="Times New Roman" w:hAnsi="Times New Roman"/>
        </w:rPr>
      </w:pPr>
    </w:p>
    <w:p w:rsidR="003A3835" w:rsidRDefault="003A3835" w:rsidP="003A3835">
      <w:pPr>
        <w:pStyle w:val="Body1"/>
        <w:rPr>
          <w:rFonts w:ascii="Times New Roman" w:hAnsi="Times New Roman"/>
        </w:rPr>
      </w:pPr>
    </w:p>
    <w:p w:rsidR="003A3835" w:rsidRDefault="003A3835" w:rsidP="003A383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835" w:rsidRDefault="003A3835" w:rsidP="00920DE3">
      <w:pPr>
        <w:spacing w:after="0" w:line="240" w:lineRule="auto"/>
      </w:pPr>
      <w:r>
        <w:separator/>
      </w:r>
    </w:p>
  </w:endnote>
  <w:endnote w:type="continuationSeparator" w:id="0">
    <w:p w:rsidR="003A3835" w:rsidRDefault="003A38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835" w:rsidRDefault="003A3835" w:rsidP="00920DE3">
      <w:pPr>
        <w:spacing w:after="0" w:line="240" w:lineRule="auto"/>
      </w:pPr>
      <w:r>
        <w:separator/>
      </w:r>
    </w:p>
  </w:footnote>
  <w:footnote w:type="continuationSeparator" w:id="0">
    <w:p w:rsidR="003A3835" w:rsidRDefault="003A38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835"/>
    <w:rsid w:val="00120749"/>
    <w:rsid w:val="003A38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A383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A383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2014-03-09T21:04:00Z</dcterms:created>
  <dcterms:modified xsi:type="dcterms:W3CDTF">2014-03-09T21:05:00Z</dcterms:modified>
</cp:coreProperties>
</file>