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76910" w14:textId="77777777" w:rsidR="00967CE9" w:rsidRDefault="00967CE9" w:rsidP="00967CE9">
      <w:pPr>
        <w:pStyle w:val="NoSpacing"/>
        <w:jc w:val="both"/>
      </w:pPr>
      <w:r>
        <w:rPr>
          <w:u w:val="single"/>
        </w:rPr>
        <w:t>Beatrice FYNCHAM</w:t>
      </w:r>
      <w:r>
        <w:t xml:space="preserve">      (fl.1414)</w:t>
      </w:r>
    </w:p>
    <w:p w14:paraId="5B2664A6" w14:textId="77777777" w:rsidR="00967CE9" w:rsidRDefault="00967CE9" w:rsidP="00967CE9">
      <w:pPr>
        <w:pStyle w:val="NoSpacing"/>
        <w:jc w:val="both"/>
      </w:pPr>
    </w:p>
    <w:p w14:paraId="6AF02C56" w14:textId="77777777" w:rsidR="00967CE9" w:rsidRDefault="00967CE9" w:rsidP="00967CE9">
      <w:pPr>
        <w:pStyle w:val="NoSpacing"/>
        <w:jc w:val="both"/>
      </w:pPr>
    </w:p>
    <w:p w14:paraId="1AE1DEFF" w14:textId="77777777" w:rsidR="00967CE9" w:rsidRDefault="00967CE9" w:rsidP="00967CE9">
      <w:pPr>
        <w:pStyle w:val="NoSpacing"/>
        <w:jc w:val="both"/>
      </w:pPr>
      <w:r>
        <w:t>= John(q.v.).   (P.R.O. ref.  Hare 1816  192x6)</w:t>
      </w:r>
    </w:p>
    <w:p w14:paraId="6634AAEF" w14:textId="77777777" w:rsidR="00967CE9" w:rsidRDefault="00967CE9" w:rsidP="00967CE9">
      <w:pPr>
        <w:pStyle w:val="NoSpacing"/>
        <w:jc w:val="both"/>
      </w:pPr>
    </w:p>
    <w:p w14:paraId="0D8E8BE9" w14:textId="77777777" w:rsidR="00967CE9" w:rsidRDefault="00967CE9" w:rsidP="00967CE9">
      <w:pPr>
        <w:pStyle w:val="NoSpacing"/>
        <w:jc w:val="both"/>
      </w:pPr>
    </w:p>
    <w:p w14:paraId="309A3181" w14:textId="77777777" w:rsidR="00967CE9" w:rsidRDefault="00967CE9" w:rsidP="00967CE9">
      <w:pPr>
        <w:pStyle w:val="NoSpacing"/>
        <w:jc w:val="both"/>
      </w:pPr>
      <w:r>
        <w:t>13 Jun.1466</w:t>
      </w:r>
      <w:r>
        <w:tab/>
        <w:t xml:space="preserve">They were enfeoffed by Nicholas </w:t>
      </w:r>
      <w:proofErr w:type="spellStart"/>
      <w:r>
        <w:t>Loksmyth</w:t>
      </w:r>
      <w:proofErr w:type="spellEnd"/>
      <w:r>
        <w:t xml:space="preserve">(q.v.) and John Miller(q.v.) </w:t>
      </w:r>
    </w:p>
    <w:p w14:paraId="2669DCC2" w14:textId="77777777" w:rsidR="00967CE9" w:rsidRDefault="00967CE9" w:rsidP="00967CE9">
      <w:pPr>
        <w:pStyle w:val="NoSpacing"/>
      </w:pPr>
      <w:r>
        <w:tab/>
      </w:r>
      <w:r>
        <w:tab/>
        <w:t>of land in the south field of Fincham, Norfolk.  (ibid.)</w:t>
      </w:r>
    </w:p>
    <w:p w14:paraId="4646CF79" w14:textId="77777777" w:rsidR="00967CE9" w:rsidRDefault="00967CE9" w:rsidP="00967CE9">
      <w:pPr>
        <w:pStyle w:val="NoSpacing"/>
      </w:pPr>
    </w:p>
    <w:p w14:paraId="25923C5C" w14:textId="77777777" w:rsidR="00967CE9" w:rsidRDefault="00967CE9" w:rsidP="00967CE9">
      <w:pPr>
        <w:pStyle w:val="NoSpacing"/>
      </w:pPr>
    </w:p>
    <w:p w14:paraId="7622625F" w14:textId="77777777" w:rsidR="00967CE9" w:rsidRDefault="00967CE9" w:rsidP="00967CE9">
      <w:pPr>
        <w:pStyle w:val="NoSpacing"/>
      </w:pPr>
      <w:r>
        <w:t>18 October 2019</w:t>
      </w:r>
    </w:p>
    <w:p w14:paraId="5B5DA546" w14:textId="77777777" w:rsidR="006B2F86" w:rsidRPr="00E71FC3" w:rsidRDefault="00DC2A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04F98" w14:textId="77777777" w:rsidR="00967CE9" w:rsidRDefault="00967CE9" w:rsidP="00E71FC3">
      <w:pPr>
        <w:spacing w:after="0" w:line="240" w:lineRule="auto"/>
      </w:pPr>
      <w:r>
        <w:separator/>
      </w:r>
    </w:p>
  </w:endnote>
  <w:endnote w:type="continuationSeparator" w:id="0">
    <w:p w14:paraId="001A3F15" w14:textId="77777777" w:rsidR="00967CE9" w:rsidRDefault="00967C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578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A53F5" w14:textId="77777777" w:rsidR="00967CE9" w:rsidRDefault="00967CE9" w:rsidP="00E71FC3">
      <w:pPr>
        <w:spacing w:after="0" w:line="240" w:lineRule="auto"/>
      </w:pPr>
      <w:r>
        <w:separator/>
      </w:r>
    </w:p>
  </w:footnote>
  <w:footnote w:type="continuationSeparator" w:id="0">
    <w:p w14:paraId="6FB5C2FE" w14:textId="77777777" w:rsidR="00967CE9" w:rsidRDefault="00967C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CE9"/>
    <w:rsid w:val="001A7C09"/>
    <w:rsid w:val="00577BD5"/>
    <w:rsid w:val="00656CBA"/>
    <w:rsid w:val="006A1F77"/>
    <w:rsid w:val="00733BE7"/>
    <w:rsid w:val="00967CE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AE5C2"/>
  <w15:chartTrackingRefBased/>
  <w15:docId w15:val="{51CD9F64-9A50-444F-87EB-9DC4BA0B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2019-12-09T19:59:00Z</dcterms:created>
  <dcterms:modified xsi:type="dcterms:W3CDTF">2019-12-09T20:00:00Z</dcterms:modified>
</cp:coreProperties>
</file>