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FAE391" w14:textId="77777777" w:rsidR="00E057E0" w:rsidRDefault="00E057E0" w:rsidP="00E057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FYNBY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8F93374" w14:textId="77777777" w:rsidR="00E057E0" w:rsidRDefault="00E057E0" w:rsidP="00E057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Mildenhall, Suffolk. Butcher.</w:t>
      </w:r>
    </w:p>
    <w:p w14:paraId="7B37B3B1" w14:textId="77777777" w:rsidR="00E057E0" w:rsidRDefault="00E057E0" w:rsidP="00E057E0">
      <w:pPr>
        <w:rPr>
          <w:rFonts w:ascii="Times New Roman" w:hAnsi="Times New Roman" w:cs="Times New Roman"/>
        </w:rPr>
      </w:pPr>
    </w:p>
    <w:p w14:paraId="22F5833D" w14:textId="77777777" w:rsidR="00E057E0" w:rsidRDefault="00E057E0" w:rsidP="00E057E0">
      <w:pPr>
        <w:rPr>
          <w:rFonts w:ascii="Times New Roman" w:hAnsi="Times New Roman" w:cs="Times New Roman"/>
        </w:rPr>
      </w:pPr>
    </w:p>
    <w:p w14:paraId="3FB89167" w14:textId="77777777" w:rsidR="00E057E0" w:rsidRDefault="00E057E0" w:rsidP="00E057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Reson</w:t>
      </w:r>
      <w:proofErr w:type="spellEnd"/>
      <w:r>
        <w:rPr>
          <w:rFonts w:ascii="Times New Roman" w:hAnsi="Times New Roman" w:cs="Times New Roman"/>
        </w:rPr>
        <w:t xml:space="preserve">, clerk, brought a plaint of debt against him and John </w:t>
      </w:r>
    </w:p>
    <w:p w14:paraId="26AEF8E2" w14:textId="77777777" w:rsidR="00E057E0" w:rsidRDefault="00E057E0" w:rsidP="00E057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Swayn</w:t>
      </w:r>
      <w:proofErr w:type="spellEnd"/>
      <w:r>
        <w:rPr>
          <w:rFonts w:ascii="Times New Roman" w:hAnsi="Times New Roman" w:cs="Times New Roman"/>
        </w:rPr>
        <w:t xml:space="preserve"> of Mildenhall(q.v.).</w:t>
      </w:r>
    </w:p>
    <w:p w14:paraId="218EAF20" w14:textId="77777777" w:rsidR="00E057E0" w:rsidRDefault="00E057E0" w:rsidP="00E057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79E11ADD" w14:textId="77777777" w:rsidR="00E057E0" w:rsidRDefault="00E057E0" w:rsidP="00E057E0">
      <w:pPr>
        <w:rPr>
          <w:rFonts w:ascii="Times New Roman" w:hAnsi="Times New Roman" w:cs="Times New Roman"/>
        </w:rPr>
      </w:pPr>
    </w:p>
    <w:p w14:paraId="4BD091FC" w14:textId="77777777" w:rsidR="00E057E0" w:rsidRDefault="00E057E0" w:rsidP="00E057E0">
      <w:pPr>
        <w:rPr>
          <w:rFonts w:ascii="Times New Roman" w:hAnsi="Times New Roman" w:cs="Times New Roman"/>
        </w:rPr>
      </w:pPr>
    </w:p>
    <w:p w14:paraId="1B7D5A93" w14:textId="77777777" w:rsidR="00E057E0" w:rsidRDefault="00E057E0" w:rsidP="00E057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November 2018</w:t>
      </w:r>
    </w:p>
    <w:p w14:paraId="798E25F2" w14:textId="77777777" w:rsidR="006B2F86" w:rsidRPr="00E71FC3" w:rsidRDefault="00E057E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670EB6" w14:textId="77777777" w:rsidR="00E057E0" w:rsidRDefault="00E057E0" w:rsidP="00E71FC3">
      <w:r>
        <w:separator/>
      </w:r>
    </w:p>
  </w:endnote>
  <w:endnote w:type="continuationSeparator" w:id="0">
    <w:p w14:paraId="3911C481" w14:textId="77777777" w:rsidR="00E057E0" w:rsidRDefault="00E057E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8D397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52A8C0" w14:textId="77777777" w:rsidR="00E057E0" w:rsidRDefault="00E057E0" w:rsidP="00E71FC3">
      <w:r>
        <w:separator/>
      </w:r>
    </w:p>
  </w:footnote>
  <w:footnote w:type="continuationSeparator" w:id="0">
    <w:p w14:paraId="4F816736" w14:textId="77777777" w:rsidR="00E057E0" w:rsidRDefault="00E057E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7E0"/>
    <w:rsid w:val="001A7C09"/>
    <w:rsid w:val="00577BD5"/>
    <w:rsid w:val="00656CBA"/>
    <w:rsid w:val="006A1F77"/>
    <w:rsid w:val="00733BE7"/>
    <w:rsid w:val="00AB52E8"/>
    <w:rsid w:val="00B16D3F"/>
    <w:rsid w:val="00BB41AC"/>
    <w:rsid w:val="00E057E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A3A6E"/>
  <w15:chartTrackingRefBased/>
  <w15:docId w15:val="{42702F0E-C5D8-4888-AB21-289F820D0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57E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2018-11-27T20:58:00Z</dcterms:created>
  <dcterms:modified xsi:type="dcterms:W3CDTF">2018-11-27T20:58:00Z</dcterms:modified>
</cp:coreProperties>
</file>