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87C8C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FBEDDDB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Gravesend, Kent. Butcher.</w:t>
      </w:r>
    </w:p>
    <w:p w14:paraId="2851C99E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</w:p>
    <w:p w14:paraId="64B06892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</w:p>
    <w:p w14:paraId="5EA88F64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0391CDD1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B918047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</w:p>
    <w:p w14:paraId="67F2E3DB" w14:textId="77777777" w:rsidR="009B2F1B" w:rsidRDefault="009B2F1B" w:rsidP="009B2F1B">
      <w:pPr>
        <w:rPr>
          <w:rFonts w:ascii="Times New Roman" w:hAnsi="Times New Roman" w:cs="Times New Roman"/>
          <w:sz w:val="24"/>
          <w:szCs w:val="24"/>
        </w:rPr>
      </w:pPr>
    </w:p>
    <w:p w14:paraId="6C1C2E02" w14:textId="77777777" w:rsidR="009B2F1B" w:rsidRPr="001308CB" w:rsidRDefault="009B2F1B" w:rsidP="009B2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2022</w:t>
      </w:r>
    </w:p>
    <w:p w14:paraId="625574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DF92" w14:textId="77777777" w:rsidR="009B2F1B" w:rsidRDefault="009B2F1B" w:rsidP="009139A6">
      <w:r>
        <w:separator/>
      </w:r>
    </w:p>
  </w:endnote>
  <w:endnote w:type="continuationSeparator" w:id="0">
    <w:p w14:paraId="6C101EC0" w14:textId="77777777" w:rsidR="009B2F1B" w:rsidRDefault="009B2F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93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DB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D5A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EF8A1" w14:textId="77777777" w:rsidR="009B2F1B" w:rsidRDefault="009B2F1B" w:rsidP="009139A6">
      <w:r>
        <w:separator/>
      </w:r>
    </w:p>
  </w:footnote>
  <w:footnote w:type="continuationSeparator" w:id="0">
    <w:p w14:paraId="1376D2ED" w14:textId="77777777" w:rsidR="009B2F1B" w:rsidRDefault="009B2F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57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1D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B9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1B"/>
    <w:rsid w:val="000666E0"/>
    <w:rsid w:val="002510B7"/>
    <w:rsid w:val="005C130B"/>
    <w:rsid w:val="00826F5C"/>
    <w:rsid w:val="009139A6"/>
    <w:rsid w:val="009448BB"/>
    <w:rsid w:val="009B2F1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1EF1"/>
  <w15:chartTrackingRefBased/>
  <w15:docId w15:val="{5FABA3D5-2A25-4243-BBEA-DA03A248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F1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2F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2022-01-14T20:52:00Z</dcterms:created>
  <dcterms:modified xsi:type="dcterms:W3CDTF">2022-01-14T20:53:00Z</dcterms:modified>
</cp:coreProperties>
</file>