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544F3" w14:textId="77777777" w:rsidR="004750AB" w:rsidRDefault="004750AB" w:rsidP="004750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FYN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2E12E709" w14:textId="77777777" w:rsidR="004750AB" w:rsidRDefault="004750AB" w:rsidP="004750AB">
      <w:pPr>
        <w:pStyle w:val="NoSpacing"/>
        <w:rPr>
          <w:rFonts w:cs="Times New Roman"/>
          <w:szCs w:val="24"/>
        </w:rPr>
      </w:pPr>
    </w:p>
    <w:p w14:paraId="2636060F" w14:textId="77777777" w:rsidR="004750AB" w:rsidRDefault="004750AB" w:rsidP="004750AB">
      <w:pPr>
        <w:pStyle w:val="NoSpacing"/>
        <w:rPr>
          <w:rFonts w:cs="Times New Roman"/>
          <w:szCs w:val="24"/>
        </w:rPr>
      </w:pPr>
    </w:p>
    <w:p w14:paraId="0193335D" w14:textId="77777777" w:rsidR="004750AB" w:rsidRDefault="004750AB" w:rsidP="004750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Jan.1438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Ipswich into lands</w:t>
      </w:r>
    </w:p>
    <w:p w14:paraId="072615F6" w14:textId="77777777" w:rsidR="004750AB" w:rsidRDefault="004750AB" w:rsidP="004750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Constance Holand(q.v.).</w:t>
      </w:r>
    </w:p>
    <w:p w14:paraId="5B25210F" w14:textId="77777777" w:rsidR="004750AB" w:rsidRDefault="004750AB" w:rsidP="004750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D0588">
          <w:rPr>
            <w:rStyle w:val="Hyperlink"/>
            <w:rFonts w:cs="Times New Roman"/>
            <w:szCs w:val="24"/>
          </w:rPr>
          <w:t>https://inquisitionspostmortem.ac.uk/view/inquisition/25-109/116</w:t>
        </w:r>
      </w:hyperlink>
      <w:r>
        <w:rPr>
          <w:rFonts w:cs="Times New Roman"/>
          <w:szCs w:val="24"/>
        </w:rPr>
        <w:t xml:space="preserve"> )</w:t>
      </w:r>
    </w:p>
    <w:p w14:paraId="3A72259D" w14:textId="77777777" w:rsidR="004750AB" w:rsidRDefault="004750AB" w:rsidP="004750AB">
      <w:pPr>
        <w:pStyle w:val="NoSpacing"/>
        <w:rPr>
          <w:rFonts w:cs="Times New Roman"/>
          <w:szCs w:val="24"/>
        </w:rPr>
      </w:pPr>
    </w:p>
    <w:p w14:paraId="4819BC12" w14:textId="77777777" w:rsidR="004750AB" w:rsidRDefault="004750AB" w:rsidP="004750AB">
      <w:pPr>
        <w:pStyle w:val="NoSpacing"/>
        <w:rPr>
          <w:rFonts w:cs="Times New Roman"/>
          <w:szCs w:val="24"/>
        </w:rPr>
      </w:pPr>
    </w:p>
    <w:p w14:paraId="1E50D5AF" w14:textId="77777777" w:rsidR="004750AB" w:rsidRDefault="004750AB" w:rsidP="004750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June 2023</w:t>
      </w:r>
    </w:p>
    <w:p w14:paraId="41B6123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23470" w14:textId="77777777" w:rsidR="004750AB" w:rsidRDefault="004750AB" w:rsidP="009139A6">
      <w:r>
        <w:separator/>
      </w:r>
    </w:p>
  </w:endnote>
  <w:endnote w:type="continuationSeparator" w:id="0">
    <w:p w14:paraId="441C6F05" w14:textId="77777777" w:rsidR="004750AB" w:rsidRDefault="004750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215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3BCB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9D8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691C8" w14:textId="77777777" w:rsidR="004750AB" w:rsidRDefault="004750AB" w:rsidP="009139A6">
      <w:r>
        <w:separator/>
      </w:r>
    </w:p>
  </w:footnote>
  <w:footnote w:type="continuationSeparator" w:id="0">
    <w:p w14:paraId="6C20DFAB" w14:textId="77777777" w:rsidR="004750AB" w:rsidRDefault="004750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E044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4EB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718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0AB"/>
    <w:rsid w:val="000666E0"/>
    <w:rsid w:val="002510B7"/>
    <w:rsid w:val="004750A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B7CE4"/>
  <w15:chartTrackingRefBased/>
  <w15:docId w15:val="{7095DA9E-A4E2-4229-AE8A-700D20E44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750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9/11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2023-06-16T16:41:00Z</dcterms:created>
  <dcterms:modified xsi:type="dcterms:W3CDTF">2023-06-16T16:41:00Z</dcterms:modified>
</cp:coreProperties>
</file>