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3B0B9" w14:textId="4BACA04B" w:rsidR="00BA00AB" w:rsidRDefault="00C130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FYMARKE (FEMARK)</w:t>
      </w:r>
      <w:r>
        <w:rPr>
          <w:rFonts w:cs="Times New Roman"/>
          <w:szCs w:val="24"/>
        </w:rPr>
        <w:t xml:space="preserve">       (fl.1484)</w:t>
      </w:r>
    </w:p>
    <w:p w14:paraId="4459C7DA" w14:textId="0FC55605" w:rsidR="00C1304B" w:rsidRDefault="00C130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Chippenham, Wiltshire. Yeoman.</w:t>
      </w:r>
    </w:p>
    <w:p w14:paraId="29368A89" w14:textId="77777777" w:rsidR="00C1304B" w:rsidRDefault="00C1304B" w:rsidP="009139A6">
      <w:pPr>
        <w:pStyle w:val="NoSpacing"/>
        <w:rPr>
          <w:rFonts w:cs="Times New Roman"/>
          <w:szCs w:val="24"/>
        </w:rPr>
      </w:pPr>
    </w:p>
    <w:p w14:paraId="7B59E326" w14:textId="77777777" w:rsidR="00C1304B" w:rsidRDefault="00C1304B" w:rsidP="009139A6">
      <w:pPr>
        <w:pStyle w:val="NoSpacing"/>
        <w:rPr>
          <w:rFonts w:cs="Times New Roman"/>
          <w:szCs w:val="24"/>
        </w:rPr>
      </w:pPr>
    </w:p>
    <w:p w14:paraId="4A76A329" w14:textId="77D56627" w:rsidR="00C1304B" w:rsidRDefault="00C1304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Feb.1484</w:t>
      </w:r>
      <w:r>
        <w:rPr>
          <w:rFonts w:cs="Times New Roman"/>
          <w:szCs w:val="24"/>
        </w:rPr>
        <w:tab/>
        <w:t>He was granted a general pardon.</w:t>
      </w:r>
    </w:p>
    <w:p w14:paraId="3AFCBB38" w14:textId="77777777" w:rsidR="00C1304B" w:rsidRDefault="00C1304B" w:rsidP="00C13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781E306E" w14:textId="08858D7B" w:rsidR="00C1304B" w:rsidRDefault="00C1304B" w:rsidP="00C1304B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7)</w:t>
      </w:r>
    </w:p>
    <w:p w14:paraId="12547AB5" w14:textId="77777777" w:rsidR="00C1304B" w:rsidRDefault="00C1304B" w:rsidP="00C1304B">
      <w:pPr>
        <w:pStyle w:val="NoSpacing"/>
        <w:rPr>
          <w:rFonts w:cs="Times New Roman"/>
          <w:szCs w:val="24"/>
        </w:rPr>
      </w:pPr>
    </w:p>
    <w:p w14:paraId="2A115C6F" w14:textId="77777777" w:rsidR="00C1304B" w:rsidRDefault="00C1304B" w:rsidP="00C1304B">
      <w:pPr>
        <w:pStyle w:val="NoSpacing"/>
        <w:rPr>
          <w:rFonts w:cs="Times New Roman"/>
          <w:szCs w:val="24"/>
        </w:rPr>
      </w:pPr>
    </w:p>
    <w:p w14:paraId="514B6A1A" w14:textId="6890AFBD" w:rsidR="00C1304B" w:rsidRPr="00C1304B" w:rsidRDefault="00C1304B" w:rsidP="00C130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2023</w:t>
      </w:r>
    </w:p>
    <w:sectPr w:rsidR="00C1304B" w:rsidRPr="00C130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9A082" w14:textId="77777777" w:rsidR="00C1304B" w:rsidRDefault="00C1304B" w:rsidP="009139A6">
      <w:r>
        <w:separator/>
      </w:r>
    </w:p>
  </w:endnote>
  <w:endnote w:type="continuationSeparator" w:id="0">
    <w:p w14:paraId="330E19FE" w14:textId="77777777" w:rsidR="00C1304B" w:rsidRDefault="00C130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ECC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9E6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64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F8E5D" w14:textId="77777777" w:rsidR="00C1304B" w:rsidRDefault="00C1304B" w:rsidP="009139A6">
      <w:r>
        <w:separator/>
      </w:r>
    </w:p>
  </w:footnote>
  <w:footnote w:type="continuationSeparator" w:id="0">
    <w:p w14:paraId="677EC2C9" w14:textId="77777777" w:rsidR="00C1304B" w:rsidRDefault="00C130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F6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9E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E85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4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304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E83E9"/>
  <w15:chartTrackingRefBased/>
  <w15:docId w15:val="{074091BA-31D9-4C69-97F5-74207B0E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2023-10-01T20:06:00Z</dcterms:created>
  <dcterms:modified xsi:type="dcterms:W3CDTF">2023-10-01T20:09:00Z</dcterms:modified>
</cp:coreProperties>
</file>