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4C6CF3" w14:textId="77777777" w:rsidR="0033760A" w:rsidRDefault="0033760A" w:rsidP="0033760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Thomas FYLYP</w:t>
      </w:r>
      <w:r>
        <w:rPr>
          <w:rFonts w:ascii="Times New Roman" w:eastAsia="Calibri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04FC9D1E" w14:textId="77777777" w:rsidR="0033760A" w:rsidRDefault="0033760A" w:rsidP="0033760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Esquire.</w:t>
      </w:r>
    </w:p>
    <w:p w14:paraId="6A243EAB" w14:textId="77777777" w:rsidR="0033760A" w:rsidRDefault="0033760A" w:rsidP="0033760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B851DDC" w14:textId="77777777" w:rsidR="0033760A" w:rsidRDefault="0033760A" w:rsidP="0033760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CD73E71" w14:textId="77777777" w:rsidR="0033760A" w:rsidRDefault="0033760A" w:rsidP="0033760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Robert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Hyll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esquire(q.v.), brought a plaint of attaint against him and </w:t>
      </w:r>
    </w:p>
    <w:p w14:paraId="38832D66" w14:textId="77777777" w:rsidR="0033760A" w:rsidRDefault="0033760A" w:rsidP="0033760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10 others.</w:t>
      </w:r>
    </w:p>
    <w:p w14:paraId="1B716C50" w14:textId="77777777" w:rsidR="0033760A" w:rsidRDefault="0033760A" w:rsidP="0033760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( </w:t>
      </w:r>
      <w:hyperlink r:id="rId6" w:history="1">
        <w:r w:rsidRPr="00FB602B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6954ECC3" w14:textId="77777777" w:rsidR="0033760A" w:rsidRDefault="0033760A" w:rsidP="0033760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A0BDB6A" w14:textId="77777777" w:rsidR="0033760A" w:rsidRDefault="0033760A" w:rsidP="0033760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3ED64E6" w14:textId="77777777" w:rsidR="0033760A" w:rsidRDefault="0033760A" w:rsidP="0033760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3 March 2021</w:t>
      </w:r>
    </w:p>
    <w:p w14:paraId="3F1D7C70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247A2C3" w14:textId="77777777" w:rsidR="0033760A" w:rsidRDefault="0033760A" w:rsidP="009139A6">
      <w:r>
        <w:separator/>
      </w:r>
    </w:p>
  </w:endnote>
  <w:endnote w:type="continuationSeparator" w:id="0">
    <w:p w14:paraId="0027E117" w14:textId="77777777" w:rsidR="0033760A" w:rsidRDefault="0033760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9FC52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59266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7A1AF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93BBCE9" w14:textId="77777777" w:rsidR="0033760A" w:rsidRDefault="0033760A" w:rsidP="009139A6">
      <w:r>
        <w:separator/>
      </w:r>
    </w:p>
  </w:footnote>
  <w:footnote w:type="continuationSeparator" w:id="0">
    <w:p w14:paraId="1412AAE1" w14:textId="77777777" w:rsidR="0033760A" w:rsidRDefault="0033760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70C88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99F59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26B08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760A"/>
    <w:rsid w:val="000666E0"/>
    <w:rsid w:val="002510B7"/>
    <w:rsid w:val="0033760A"/>
    <w:rsid w:val="005C130B"/>
    <w:rsid w:val="00826F5C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7069DC"/>
  <w15:chartTrackingRefBased/>
  <w15:docId w15:val="{2FC0C718-F2F9-499B-A12B-3BA5BBBC9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33760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42</Words>
  <Characters>244</Characters>
  <Application>Microsoft Office Word</Application>
  <DocSecurity>0</DocSecurity>
  <Lines>2</Lines>
  <Paragraphs>1</Paragraphs>
  <ScaleCrop>false</ScaleCrop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2021-04-02T19:51:00Z</dcterms:created>
  <dcterms:modified xsi:type="dcterms:W3CDTF">2021-04-02T19:51:00Z</dcterms:modified>
</cp:coreProperties>
</file>